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95"/>
        <w:gridCol w:w="7195"/>
      </w:tblGrid>
      <w:tr w:rsidR="00BD68B1" w:rsidTr="00BD68B1">
        <w:tc>
          <w:tcPr>
            <w:tcW w:w="7195" w:type="dxa"/>
          </w:tcPr>
          <w:p w:rsidR="00BD68B1" w:rsidRPr="00635596" w:rsidRDefault="00BD68B1" w:rsidP="00BD68B1">
            <w:pPr>
              <w:pStyle w:val="JASub-title"/>
              <w:spacing w:before="0" w:after="0"/>
              <w:rPr>
                <w:sz w:val="28"/>
              </w:rPr>
            </w:pPr>
            <w:r>
              <w:rPr>
                <w:sz w:val="28"/>
              </w:rPr>
              <w:t>Soumettre les feuilles de temps de votre équipe en lot</w:t>
            </w:r>
          </w:p>
          <w:p w:rsidR="00E05F45" w:rsidRDefault="00E05F45" w:rsidP="00BD68B1">
            <w:pPr>
              <w:pStyle w:val="JABody"/>
              <w:spacing w:before="0" w:after="0"/>
              <w:rPr>
                <w:b/>
              </w:rPr>
            </w:pPr>
          </w:p>
          <w:p w:rsidR="00BD68B1" w:rsidRPr="0046670E" w:rsidRDefault="00BD68B1" w:rsidP="00BD68B1">
            <w:pPr>
              <w:pStyle w:val="JABody"/>
              <w:spacing w:before="0" w:after="0"/>
            </w:pPr>
            <w:r>
              <w:rPr>
                <w:b/>
              </w:rPr>
              <w:t>Étape 1</w:t>
            </w:r>
            <w:r>
              <w:t xml:space="preserve"> : Cliquez sur le groupe de tâches </w:t>
            </w:r>
            <w:r>
              <w:rPr>
                <w:b/>
              </w:rPr>
              <w:t>Team Time</w:t>
            </w:r>
            <w:r>
              <w:t xml:space="preserve"> de votre page d’accueil</w:t>
            </w:r>
            <w:r w:rsidR="00F51646">
              <w:t xml:space="preserve"> </w:t>
            </w:r>
            <w:r>
              <w:t xml:space="preserve">et cliquez ensuite sur </w:t>
            </w:r>
            <w:r>
              <w:rPr>
                <w:b/>
              </w:rPr>
              <w:t>Review Time</w:t>
            </w:r>
            <w:r>
              <w:t xml:space="preserve"> sous </w:t>
            </w:r>
            <w:r>
              <w:rPr>
                <w:b/>
              </w:rPr>
              <w:t>Actions</w:t>
            </w:r>
            <w:r>
              <w:t>.</w:t>
            </w:r>
          </w:p>
          <w:p w:rsidR="00BD68B1" w:rsidRDefault="00BD68B1" w:rsidP="00BD68B1">
            <w:pPr>
              <w:pStyle w:val="JABody"/>
            </w:pPr>
            <w:r>
              <w:rPr>
                <w:noProof/>
              </w:rPr>
              <w:drawing>
                <wp:inline distT="0" distB="0" distL="0" distR="0" wp14:anchorId="5F02F2DD" wp14:editId="0F2BFBD4">
                  <wp:extent cx="4203662" cy="2400300"/>
                  <wp:effectExtent l="38100" t="38100" r="45085" b="38100"/>
                  <wp:docPr id="4" name="Picture 2" descr="cid:image002.png@01D25A34.D7430A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png@01D25A34.D7430AA0"/>
                          <pic:cNvPicPr>
                            <a:picLocks noChangeAspect="1" noChangeArrowheads="1"/>
                          </pic:cNvPicPr>
                        </pic:nvPicPr>
                        <pic:blipFill>
                          <a:blip r:embed="rId8" r:link="rId9"/>
                          <a:srcRect t="3741" b="4082"/>
                          <a:stretch>
                            <a:fillRect/>
                          </a:stretch>
                        </pic:blipFill>
                        <pic:spPr bwMode="auto">
                          <a:xfrm>
                            <a:off x="0" y="0"/>
                            <a:ext cx="4208854" cy="2403264"/>
                          </a:xfrm>
                          <a:prstGeom prst="rect">
                            <a:avLst/>
                          </a:prstGeom>
                          <a:noFill/>
                          <a:ln w="28575">
                            <a:solidFill>
                              <a:srgbClr val="002060"/>
                            </a:solidFill>
                            <a:miter lim="800000"/>
                            <a:headEnd/>
                            <a:tailEnd/>
                          </a:ln>
                        </pic:spPr>
                      </pic:pic>
                    </a:graphicData>
                  </a:graphic>
                </wp:inline>
              </w:drawing>
            </w:r>
          </w:p>
          <w:tbl>
            <w:tblPr>
              <w:tblStyle w:val="JANoteTable"/>
              <w:tblW w:w="6336" w:type="dxa"/>
              <w:tblInd w:w="0" w:type="dxa"/>
              <w:tblLook w:val="04A0" w:firstRow="1" w:lastRow="0" w:firstColumn="1" w:lastColumn="0" w:noHBand="0" w:noVBand="1"/>
            </w:tblPr>
            <w:tblGrid>
              <w:gridCol w:w="1206"/>
              <w:gridCol w:w="5130"/>
            </w:tblGrid>
            <w:tr w:rsidR="00BD68B1" w:rsidTr="00CC4733">
              <w:trPr>
                <w:cnfStyle w:val="100000000000" w:firstRow="1" w:lastRow="0" w:firstColumn="0" w:lastColumn="0" w:oddVBand="0" w:evenVBand="0" w:oddHBand="0" w:evenHBand="0" w:firstRowFirstColumn="0" w:firstRowLastColumn="0" w:lastRowFirstColumn="0" w:lastRowLastColumn="0"/>
                <w:trHeight w:val="1152"/>
              </w:trPr>
              <w:tc>
                <w:tcPr>
                  <w:cnfStyle w:val="001000000000" w:firstRow="0" w:lastRow="0" w:firstColumn="1" w:lastColumn="0" w:oddVBand="0" w:evenVBand="0" w:oddHBand="0" w:evenHBand="0" w:firstRowFirstColumn="0" w:firstRowLastColumn="0" w:lastRowFirstColumn="0" w:lastRowLastColumn="0"/>
                  <w:tcW w:w="1206" w:type="dxa"/>
                </w:tcPr>
                <w:p w:rsidR="00BD68B1" w:rsidRDefault="00BD68B1" w:rsidP="00BD68B1">
                  <w:pPr>
                    <w:pStyle w:val="JABody"/>
                    <w:jc w:val="center"/>
                  </w:pPr>
                  <w:r>
                    <w:rPr>
                      <w:noProof/>
                    </w:rPr>
                    <mc:AlternateContent>
                      <mc:Choice Requires="wps">
                        <w:drawing>
                          <wp:inline distT="0" distB="0" distL="0" distR="0" wp14:anchorId="2568AAF1" wp14:editId="3B72987F">
                            <wp:extent cx="614680" cy="614680"/>
                            <wp:effectExtent l="0" t="0" r="0" b="0"/>
                            <wp:docPr id="18" name="Freeform 301" title="Image of Tip Box"/>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614680" cy="614680"/>
                                    </a:xfrm>
                                    <a:custGeom>
                                      <a:avLst/>
                                      <a:gdLst>
                                        <a:gd name="T0" fmla="*/ 160 w 256"/>
                                        <a:gd name="T1" fmla="*/ 208 h 256"/>
                                        <a:gd name="T2" fmla="*/ 160 w 256"/>
                                        <a:gd name="T3" fmla="*/ 192 h 256"/>
                                        <a:gd name="T4" fmla="*/ 88 w 256"/>
                                        <a:gd name="T5" fmla="*/ 200 h 256"/>
                                        <a:gd name="T6" fmla="*/ 160 w 256"/>
                                        <a:gd name="T7" fmla="*/ 216 h 256"/>
                                        <a:gd name="T8" fmla="*/ 88 w 256"/>
                                        <a:gd name="T9" fmla="*/ 224 h 256"/>
                                        <a:gd name="T10" fmla="*/ 160 w 256"/>
                                        <a:gd name="T11" fmla="*/ 232 h 256"/>
                                        <a:gd name="T12" fmla="*/ 160 w 256"/>
                                        <a:gd name="T13" fmla="*/ 216 h 256"/>
                                        <a:gd name="T14" fmla="*/ 152 w 256"/>
                                        <a:gd name="T15" fmla="*/ 240 h 256"/>
                                        <a:gd name="T16" fmla="*/ 128 w 256"/>
                                        <a:gd name="T17" fmla="*/ 256 h 256"/>
                                        <a:gd name="T18" fmla="*/ 48 w 256"/>
                                        <a:gd name="T19" fmla="*/ 80 h 256"/>
                                        <a:gd name="T20" fmla="*/ 88 w 256"/>
                                        <a:gd name="T21" fmla="*/ 166 h 256"/>
                                        <a:gd name="T22" fmla="*/ 90 w 256"/>
                                        <a:gd name="T23" fmla="*/ 181 h 256"/>
                                        <a:gd name="T24" fmla="*/ 160 w 256"/>
                                        <a:gd name="T25" fmla="*/ 184 h 256"/>
                                        <a:gd name="T26" fmla="*/ 168 w 256"/>
                                        <a:gd name="T27" fmla="*/ 176 h 256"/>
                                        <a:gd name="T28" fmla="*/ 181 w 256"/>
                                        <a:gd name="T29" fmla="*/ 140 h 256"/>
                                        <a:gd name="T30" fmla="*/ 128 w 256"/>
                                        <a:gd name="T31" fmla="*/ 0 h 256"/>
                                        <a:gd name="T32" fmla="*/ 80 w 256"/>
                                        <a:gd name="T33" fmla="*/ 80 h 256"/>
                                        <a:gd name="T34" fmla="*/ 64 w 256"/>
                                        <a:gd name="T35" fmla="*/ 80 h 256"/>
                                        <a:gd name="T36" fmla="*/ 136 w 256"/>
                                        <a:gd name="T37" fmla="*/ 24 h 256"/>
                                        <a:gd name="T38" fmla="*/ 25 w 256"/>
                                        <a:gd name="T39" fmla="*/ 16 h 256"/>
                                        <a:gd name="T40" fmla="*/ 42 w 256"/>
                                        <a:gd name="T41" fmla="*/ 27 h 256"/>
                                        <a:gd name="T42" fmla="*/ 47 w 256"/>
                                        <a:gd name="T43" fmla="*/ 12 h 256"/>
                                        <a:gd name="T44" fmla="*/ 23 w 256"/>
                                        <a:gd name="T45" fmla="*/ 5 h 256"/>
                                        <a:gd name="T46" fmla="*/ 230 w 256"/>
                                        <a:gd name="T47" fmla="*/ 141 h 256"/>
                                        <a:gd name="T48" fmla="*/ 206 w 256"/>
                                        <a:gd name="T49" fmla="*/ 134 h 256"/>
                                        <a:gd name="T50" fmla="*/ 221 w 256"/>
                                        <a:gd name="T51" fmla="*/ 154 h 256"/>
                                        <a:gd name="T52" fmla="*/ 232 w 256"/>
                                        <a:gd name="T53" fmla="*/ 152 h 256"/>
                                        <a:gd name="T54" fmla="*/ 32 w 256"/>
                                        <a:gd name="T55" fmla="*/ 80 h 256"/>
                                        <a:gd name="T56" fmla="*/ 8 w 256"/>
                                        <a:gd name="T57" fmla="*/ 72 h 256"/>
                                        <a:gd name="T58" fmla="*/ 8 w 256"/>
                                        <a:gd name="T59" fmla="*/ 88 h 256"/>
                                        <a:gd name="T60" fmla="*/ 32 w 256"/>
                                        <a:gd name="T61" fmla="*/ 80 h 256"/>
                                        <a:gd name="T62" fmla="*/ 217 w 256"/>
                                        <a:gd name="T63" fmla="*/ 26 h 256"/>
                                        <a:gd name="T64" fmla="*/ 232 w 256"/>
                                        <a:gd name="T65" fmla="*/ 5 h 256"/>
                                        <a:gd name="T66" fmla="*/ 208 w 256"/>
                                        <a:gd name="T67" fmla="*/ 12 h 256"/>
                                        <a:gd name="T68" fmla="*/ 213 w 256"/>
                                        <a:gd name="T69" fmla="*/ 27 h 256"/>
                                        <a:gd name="T70" fmla="*/ 232 w 256"/>
                                        <a:gd name="T71" fmla="*/ 72 h 256"/>
                                        <a:gd name="T72" fmla="*/ 232 w 256"/>
                                        <a:gd name="T73" fmla="*/ 88 h 256"/>
                                        <a:gd name="T74" fmla="*/ 256 w 256"/>
                                        <a:gd name="T75" fmla="*/ 80 h 256"/>
                                        <a:gd name="T76" fmla="*/ 38 w 256"/>
                                        <a:gd name="T77" fmla="*/ 132 h 256"/>
                                        <a:gd name="T78" fmla="*/ 23 w 256"/>
                                        <a:gd name="T79" fmla="*/ 152 h 256"/>
                                        <a:gd name="T80" fmla="*/ 34 w 256"/>
                                        <a:gd name="T81" fmla="*/ 154 h 256"/>
                                        <a:gd name="T82" fmla="*/ 49 w 256"/>
                                        <a:gd name="T83" fmla="*/ 134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56" h="256">
                                          <a:moveTo>
                                            <a:pt x="96" y="208"/>
                                          </a:moveTo>
                                          <a:cubicBezTo>
                                            <a:pt x="160" y="208"/>
                                            <a:pt x="160" y="208"/>
                                            <a:pt x="160" y="208"/>
                                          </a:cubicBezTo>
                                          <a:cubicBezTo>
                                            <a:pt x="164" y="208"/>
                                            <a:pt x="168" y="204"/>
                                            <a:pt x="168" y="200"/>
                                          </a:cubicBezTo>
                                          <a:cubicBezTo>
                                            <a:pt x="168" y="195"/>
                                            <a:pt x="164" y="192"/>
                                            <a:pt x="160" y="192"/>
                                          </a:cubicBezTo>
                                          <a:cubicBezTo>
                                            <a:pt x="96" y="192"/>
                                            <a:pt x="96" y="192"/>
                                            <a:pt x="96" y="192"/>
                                          </a:cubicBezTo>
                                          <a:cubicBezTo>
                                            <a:pt x="91" y="192"/>
                                            <a:pt x="88" y="195"/>
                                            <a:pt x="88" y="200"/>
                                          </a:cubicBezTo>
                                          <a:cubicBezTo>
                                            <a:pt x="88" y="204"/>
                                            <a:pt x="91" y="208"/>
                                            <a:pt x="96" y="208"/>
                                          </a:cubicBezTo>
                                          <a:close/>
                                          <a:moveTo>
                                            <a:pt x="160" y="216"/>
                                          </a:moveTo>
                                          <a:cubicBezTo>
                                            <a:pt x="96" y="216"/>
                                            <a:pt x="96" y="216"/>
                                            <a:pt x="96" y="216"/>
                                          </a:cubicBezTo>
                                          <a:cubicBezTo>
                                            <a:pt x="91" y="216"/>
                                            <a:pt x="88" y="219"/>
                                            <a:pt x="88" y="224"/>
                                          </a:cubicBezTo>
                                          <a:cubicBezTo>
                                            <a:pt x="88" y="228"/>
                                            <a:pt x="91" y="232"/>
                                            <a:pt x="96" y="232"/>
                                          </a:cubicBezTo>
                                          <a:cubicBezTo>
                                            <a:pt x="160" y="232"/>
                                            <a:pt x="160" y="232"/>
                                            <a:pt x="160" y="232"/>
                                          </a:cubicBezTo>
                                          <a:cubicBezTo>
                                            <a:pt x="164" y="232"/>
                                            <a:pt x="168" y="228"/>
                                            <a:pt x="168" y="224"/>
                                          </a:cubicBezTo>
                                          <a:cubicBezTo>
                                            <a:pt x="168" y="219"/>
                                            <a:pt x="164" y="216"/>
                                            <a:pt x="160" y="216"/>
                                          </a:cubicBezTo>
                                          <a:close/>
                                          <a:moveTo>
                                            <a:pt x="128" y="256"/>
                                          </a:moveTo>
                                          <a:cubicBezTo>
                                            <a:pt x="141" y="256"/>
                                            <a:pt x="152" y="248"/>
                                            <a:pt x="152" y="240"/>
                                          </a:cubicBezTo>
                                          <a:cubicBezTo>
                                            <a:pt x="104" y="240"/>
                                            <a:pt x="104" y="240"/>
                                            <a:pt x="104" y="240"/>
                                          </a:cubicBezTo>
                                          <a:cubicBezTo>
                                            <a:pt x="104" y="248"/>
                                            <a:pt x="114" y="256"/>
                                            <a:pt x="128" y="256"/>
                                          </a:cubicBezTo>
                                          <a:close/>
                                          <a:moveTo>
                                            <a:pt x="128" y="0"/>
                                          </a:moveTo>
                                          <a:cubicBezTo>
                                            <a:pt x="83" y="0"/>
                                            <a:pt x="48" y="35"/>
                                            <a:pt x="48" y="80"/>
                                          </a:cubicBezTo>
                                          <a:cubicBezTo>
                                            <a:pt x="48" y="103"/>
                                            <a:pt x="58" y="125"/>
                                            <a:pt x="75" y="140"/>
                                          </a:cubicBezTo>
                                          <a:cubicBezTo>
                                            <a:pt x="82" y="146"/>
                                            <a:pt x="88" y="156"/>
                                            <a:pt x="88" y="166"/>
                                          </a:cubicBezTo>
                                          <a:cubicBezTo>
                                            <a:pt x="88" y="176"/>
                                            <a:pt x="88" y="176"/>
                                            <a:pt x="88" y="176"/>
                                          </a:cubicBezTo>
                                          <a:cubicBezTo>
                                            <a:pt x="88" y="178"/>
                                            <a:pt x="88" y="180"/>
                                            <a:pt x="90" y="181"/>
                                          </a:cubicBezTo>
                                          <a:cubicBezTo>
                                            <a:pt x="91" y="183"/>
                                            <a:pt x="94" y="184"/>
                                            <a:pt x="96" y="184"/>
                                          </a:cubicBezTo>
                                          <a:cubicBezTo>
                                            <a:pt x="160" y="184"/>
                                            <a:pt x="160" y="184"/>
                                            <a:pt x="160" y="184"/>
                                          </a:cubicBezTo>
                                          <a:cubicBezTo>
                                            <a:pt x="162" y="184"/>
                                            <a:pt x="164" y="183"/>
                                            <a:pt x="165" y="181"/>
                                          </a:cubicBezTo>
                                          <a:cubicBezTo>
                                            <a:pt x="167" y="180"/>
                                            <a:pt x="168" y="178"/>
                                            <a:pt x="168" y="176"/>
                                          </a:cubicBezTo>
                                          <a:cubicBezTo>
                                            <a:pt x="168" y="166"/>
                                            <a:pt x="168" y="166"/>
                                            <a:pt x="168" y="166"/>
                                          </a:cubicBezTo>
                                          <a:cubicBezTo>
                                            <a:pt x="168" y="156"/>
                                            <a:pt x="173" y="146"/>
                                            <a:pt x="181" y="140"/>
                                          </a:cubicBezTo>
                                          <a:cubicBezTo>
                                            <a:pt x="197" y="125"/>
                                            <a:pt x="208" y="103"/>
                                            <a:pt x="208" y="80"/>
                                          </a:cubicBezTo>
                                          <a:cubicBezTo>
                                            <a:pt x="208" y="35"/>
                                            <a:pt x="172" y="0"/>
                                            <a:pt x="128" y="0"/>
                                          </a:cubicBezTo>
                                          <a:close/>
                                          <a:moveTo>
                                            <a:pt x="128" y="32"/>
                                          </a:moveTo>
                                          <a:cubicBezTo>
                                            <a:pt x="101" y="32"/>
                                            <a:pt x="80" y="53"/>
                                            <a:pt x="80" y="80"/>
                                          </a:cubicBezTo>
                                          <a:cubicBezTo>
                                            <a:pt x="80" y="84"/>
                                            <a:pt x="76" y="88"/>
                                            <a:pt x="72" y="88"/>
                                          </a:cubicBezTo>
                                          <a:cubicBezTo>
                                            <a:pt x="67" y="88"/>
                                            <a:pt x="64" y="84"/>
                                            <a:pt x="64" y="80"/>
                                          </a:cubicBezTo>
                                          <a:cubicBezTo>
                                            <a:pt x="64" y="44"/>
                                            <a:pt x="92" y="16"/>
                                            <a:pt x="128" y="16"/>
                                          </a:cubicBezTo>
                                          <a:cubicBezTo>
                                            <a:pt x="132" y="16"/>
                                            <a:pt x="136" y="19"/>
                                            <a:pt x="136" y="24"/>
                                          </a:cubicBezTo>
                                          <a:cubicBezTo>
                                            <a:pt x="136" y="28"/>
                                            <a:pt x="132" y="32"/>
                                            <a:pt x="128" y="32"/>
                                          </a:cubicBezTo>
                                          <a:close/>
                                          <a:moveTo>
                                            <a:pt x="25" y="16"/>
                                          </a:moveTo>
                                          <a:cubicBezTo>
                                            <a:pt x="38" y="26"/>
                                            <a:pt x="38" y="26"/>
                                            <a:pt x="38" y="26"/>
                                          </a:cubicBezTo>
                                          <a:cubicBezTo>
                                            <a:pt x="39" y="27"/>
                                            <a:pt x="41" y="27"/>
                                            <a:pt x="42" y="27"/>
                                          </a:cubicBezTo>
                                          <a:cubicBezTo>
                                            <a:pt x="45" y="27"/>
                                            <a:pt x="47" y="26"/>
                                            <a:pt x="49" y="24"/>
                                          </a:cubicBezTo>
                                          <a:cubicBezTo>
                                            <a:pt x="51" y="20"/>
                                            <a:pt x="51" y="15"/>
                                            <a:pt x="47" y="12"/>
                                          </a:cubicBezTo>
                                          <a:cubicBezTo>
                                            <a:pt x="34" y="3"/>
                                            <a:pt x="34" y="3"/>
                                            <a:pt x="34" y="3"/>
                                          </a:cubicBezTo>
                                          <a:cubicBezTo>
                                            <a:pt x="30" y="1"/>
                                            <a:pt x="25" y="2"/>
                                            <a:pt x="23" y="5"/>
                                          </a:cubicBezTo>
                                          <a:cubicBezTo>
                                            <a:pt x="20" y="9"/>
                                            <a:pt x="21" y="14"/>
                                            <a:pt x="25" y="16"/>
                                          </a:cubicBezTo>
                                          <a:close/>
                                          <a:moveTo>
                                            <a:pt x="230" y="141"/>
                                          </a:moveTo>
                                          <a:cubicBezTo>
                                            <a:pt x="217" y="132"/>
                                            <a:pt x="217" y="132"/>
                                            <a:pt x="217" y="132"/>
                                          </a:cubicBezTo>
                                          <a:cubicBezTo>
                                            <a:pt x="214" y="129"/>
                                            <a:pt x="209" y="130"/>
                                            <a:pt x="206" y="134"/>
                                          </a:cubicBezTo>
                                          <a:cubicBezTo>
                                            <a:pt x="204" y="137"/>
                                            <a:pt x="205" y="142"/>
                                            <a:pt x="208" y="145"/>
                                          </a:cubicBezTo>
                                          <a:cubicBezTo>
                                            <a:pt x="221" y="154"/>
                                            <a:pt x="221" y="154"/>
                                            <a:pt x="221" y="154"/>
                                          </a:cubicBezTo>
                                          <a:cubicBezTo>
                                            <a:pt x="223" y="155"/>
                                            <a:pt x="224" y="155"/>
                                            <a:pt x="226" y="155"/>
                                          </a:cubicBezTo>
                                          <a:cubicBezTo>
                                            <a:pt x="228" y="155"/>
                                            <a:pt x="231" y="154"/>
                                            <a:pt x="232" y="152"/>
                                          </a:cubicBezTo>
                                          <a:cubicBezTo>
                                            <a:pt x="235" y="148"/>
                                            <a:pt x="234" y="143"/>
                                            <a:pt x="230" y="141"/>
                                          </a:cubicBezTo>
                                          <a:close/>
                                          <a:moveTo>
                                            <a:pt x="32" y="80"/>
                                          </a:moveTo>
                                          <a:cubicBezTo>
                                            <a:pt x="32" y="75"/>
                                            <a:pt x="28" y="72"/>
                                            <a:pt x="24" y="72"/>
                                          </a:cubicBezTo>
                                          <a:cubicBezTo>
                                            <a:pt x="8" y="72"/>
                                            <a:pt x="8" y="72"/>
                                            <a:pt x="8" y="72"/>
                                          </a:cubicBezTo>
                                          <a:cubicBezTo>
                                            <a:pt x="3" y="72"/>
                                            <a:pt x="0" y="75"/>
                                            <a:pt x="0" y="80"/>
                                          </a:cubicBezTo>
                                          <a:cubicBezTo>
                                            <a:pt x="0" y="84"/>
                                            <a:pt x="3" y="88"/>
                                            <a:pt x="8" y="88"/>
                                          </a:cubicBezTo>
                                          <a:cubicBezTo>
                                            <a:pt x="24" y="88"/>
                                            <a:pt x="24" y="88"/>
                                            <a:pt x="24" y="88"/>
                                          </a:cubicBezTo>
                                          <a:cubicBezTo>
                                            <a:pt x="28" y="88"/>
                                            <a:pt x="32" y="84"/>
                                            <a:pt x="32" y="80"/>
                                          </a:cubicBezTo>
                                          <a:close/>
                                          <a:moveTo>
                                            <a:pt x="213" y="27"/>
                                          </a:moveTo>
                                          <a:cubicBezTo>
                                            <a:pt x="214" y="27"/>
                                            <a:pt x="216" y="27"/>
                                            <a:pt x="217" y="26"/>
                                          </a:cubicBezTo>
                                          <a:cubicBezTo>
                                            <a:pt x="230" y="16"/>
                                            <a:pt x="230" y="16"/>
                                            <a:pt x="230" y="16"/>
                                          </a:cubicBezTo>
                                          <a:cubicBezTo>
                                            <a:pt x="234" y="14"/>
                                            <a:pt x="235" y="9"/>
                                            <a:pt x="232" y="5"/>
                                          </a:cubicBezTo>
                                          <a:cubicBezTo>
                                            <a:pt x="230" y="2"/>
                                            <a:pt x="225" y="1"/>
                                            <a:pt x="221" y="3"/>
                                          </a:cubicBezTo>
                                          <a:cubicBezTo>
                                            <a:pt x="208" y="12"/>
                                            <a:pt x="208" y="12"/>
                                            <a:pt x="208" y="12"/>
                                          </a:cubicBezTo>
                                          <a:cubicBezTo>
                                            <a:pt x="205" y="15"/>
                                            <a:pt x="204" y="20"/>
                                            <a:pt x="206" y="24"/>
                                          </a:cubicBezTo>
                                          <a:cubicBezTo>
                                            <a:pt x="208" y="26"/>
                                            <a:pt x="210" y="27"/>
                                            <a:pt x="213" y="27"/>
                                          </a:cubicBezTo>
                                          <a:close/>
                                          <a:moveTo>
                                            <a:pt x="248" y="72"/>
                                          </a:moveTo>
                                          <a:cubicBezTo>
                                            <a:pt x="232" y="72"/>
                                            <a:pt x="232" y="72"/>
                                            <a:pt x="232" y="72"/>
                                          </a:cubicBezTo>
                                          <a:cubicBezTo>
                                            <a:pt x="227" y="72"/>
                                            <a:pt x="224" y="75"/>
                                            <a:pt x="224" y="80"/>
                                          </a:cubicBezTo>
                                          <a:cubicBezTo>
                                            <a:pt x="224" y="84"/>
                                            <a:pt x="227" y="88"/>
                                            <a:pt x="232" y="88"/>
                                          </a:cubicBezTo>
                                          <a:cubicBezTo>
                                            <a:pt x="248" y="88"/>
                                            <a:pt x="248" y="88"/>
                                            <a:pt x="248" y="88"/>
                                          </a:cubicBezTo>
                                          <a:cubicBezTo>
                                            <a:pt x="252" y="88"/>
                                            <a:pt x="256" y="84"/>
                                            <a:pt x="256" y="80"/>
                                          </a:cubicBezTo>
                                          <a:cubicBezTo>
                                            <a:pt x="256" y="75"/>
                                            <a:pt x="252" y="72"/>
                                            <a:pt x="248" y="72"/>
                                          </a:cubicBezTo>
                                          <a:close/>
                                          <a:moveTo>
                                            <a:pt x="38" y="132"/>
                                          </a:moveTo>
                                          <a:cubicBezTo>
                                            <a:pt x="25" y="141"/>
                                            <a:pt x="25" y="141"/>
                                            <a:pt x="25" y="141"/>
                                          </a:cubicBezTo>
                                          <a:cubicBezTo>
                                            <a:pt x="21" y="143"/>
                                            <a:pt x="20" y="148"/>
                                            <a:pt x="23" y="152"/>
                                          </a:cubicBezTo>
                                          <a:cubicBezTo>
                                            <a:pt x="24" y="154"/>
                                            <a:pt x="27" y="155"/>
                                            <a:pt x="29" y="155"/>
                                          </a:cubicBezTo>
                                          <a:cubicBezTo>
                                            <a:pt x="31" y="155"/>
                                            <a:pt x="32" y="155"/>
                                            <a:pt x="34" y="154"/>
                                          </a:cubicBezTo>
                                          <a:cubicBezTo>
                                            <a:pt x="47" y="145"/>
                                            <a:pt x="47" y="145"/>
                                            <a:pt x="47" y="145"/>
                                          </a:cubicBezTo>
                                          <a:cubicBezTo>
                                            <a:pt x="51" y="142"/>
                                            <a:pt x="51" y="137"/>
                                            <a:pt x="49" y="134"/>
                                          </a:cubicBezTo>
                                          <a:cubicBezTo>
                                            <a:pt x="46" y="130"/>
                                            <a:pt x="41" y="129"/>
                                            <a:pt x="38" y="132"/>
                                          </a:cubicBezTo>
                                          <a:close/>
                                        </a:path>
                                      </a:pathLst>
                                    </a:custGeom>
                                    <a:solidFill>
                                      <a:schemeClr val="bg1"/>
                                    </a:solidFill>
                                    <a:ln>
                                      <a:noFill/>
                                    </a:ln>
                                  </wps:spPr>
                                  <wps:bodyPr vert="horz" wrap="square" lIns="91440" tIns="45720" rIns="91440" bIns="45720" numCol="1" anchor="t" anchorCtr="0" compatLnSpc="1">
                                    <a:prstTxWarp prst="textNoShape">
                                      <a:avLst/>
                                    </a:prstTxWarp>
                                  </wps:bodyPr>
                                </wps:wsp>
                              </a:graphicData>
                            </a:graphic>
                          </wp:inline>
                        </w:drawing>
                      </mc:Choice>
                      <mc:Fallback>
                        <w:pict>
                          <v:shape w14:anchorId="0E3BCB8D" id="Freeform 301" o:spid="_x0000_s1026" alt="Titre : Image of Tip Box" style="width:48.4pt;height:48.4pt;visibility:visible;mso-wrap-style:square;mso-left-percent:-10001;mso-top-percent:-10001;mso-position-horizontal:absolute;mso-position-horizontal-relative:char;mso-position-vertical:absolute;mso-position-vertical-relative:line;mso-left-percent:-10001;mso-top-percent:-10001;v-text-anchor:top" coordsize="25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" path="m96,208v64,,64,,64,c164,208,168,204,168,200v,-5,-4,-8,-8,-8c96,192,96,192,96,192v-5,,-8,3,-8,8c88,204,91,208,96,208xm160,216v-64,,-64,,-64,c91,216,88,219,88,224v,4,3,8,8,8c160,232,160,232,160,232v4,,8,-4,8,-8c168,219,164,216,160,216xm128,256v13,,24,-8,24,-16c104,240,104,240,104,240v,8,10,16,24,16xm128,c83,,48,35,48,80v,23,10,45,27,60c82,146,88,156,88,166v,10,,10,,10c88,178,88,180,90,181v1,2,4,3,6,3c160,184,160,184,160,184v2,,4,-1,5,-3c167,180,168,178,168,176v,-10,,-10,,-10c168,156,173,146,181,140v16,-15,27,-37,27,-60c208,35,172,,128,xm128,32c101,32,80,53,80,80v,4,-4,8,-8,8c67,88,64,84,64,80,64,44,92,16,128,16v4,,8,3,8,8c136,28,132,32,128,32xm25,16c38,26,38,26,38,26v1,1,3,1,4,1c45,27,47,26,49,24v2,-4,2,-9,-2,-12c34,3,34,3,34,3,30,1,25,2,23,5v-3,4,-2,9,2,11xm230,141v-13,-9,-13,-9,-13,-9c214,129,209,130,206,134v-2,3,-1,8,2,11c221,154,221,154,221,154v2,1,3,1,5,1c228,155,231,154,232,152v3,-4,2,-9,-2,-11xm32,80v,-5,-4,-8,-8,-8c8,72,8,72,8,72,3,72,,75,,80v,4,3,8,8,8c24,88,24,88,24,88v4,,8,-4,8,-8xm213,27v1,,3,,4,-1c230,16,230,16,230,16v4,-2,5,-7,2,-11c230,2,225,1,221,3v-13,9,-13,9,-13,9c205,15,204,20,206,24v2,2,4,3,7,3xm248,72v-16,,-16,,-16,c227,72,224,75,224,80v,4,3,8,8,8c248,88,248,88,248,88v4,,8,-4,8,-8c256,75,252,72,248,72xm38,132v-13,9,-13,9,-13,9c21,143,20,148,23,152v1,2,4,3,6,3c31,155,32,155,34,154v13,-9,13,-9,13,-9c51,142,51,137,49,134v-3,-4,-8,-5,-11,-2xe" fillcolor="white [3212]" stroked="f">
                            <v:path arrowok="t" o:connecttype="custom" o:connectlocs="384175,499428;384175,461010;211296,480219;384175,518636;211296,537845;384175,557054;384175,518636;364966,576263;307340,614680;115253,192088;211296,398582;216098,434598;384175,441801;403384,422593;434598,336153;307340,0;192088,192088;153670,192088;326549,57626;60027,38418;100846,64830;112851,28813;55225,12005;552252,338554;494625,321747;530642,369768;557054,364966;76835,192088;19209,172879;19209,211296;76835,192088;521037,62428;557054,12005;499428,28813;511433,64830;557054,172879;557054,211296;614680,192088;91242,316944;55225,364966;81637,369768;117654,321747" o:connectangles="0,0,0,0,0,0,0,0,0,0,0,0,0,0,0,0,0,0,0,0,0,0,0,0,0,0,0,0,0,0,0,0,0,0,0,0,0,0,0,0,0,0"/>
                            <o:lock v:ext="edit" aspectratio="t" verticies="t"/>
                            <w10:anchorlock/>
                          </v:shape>
                        </w:pict>
                      </mc:Fallback>
                    </mc:AlternateContent>
                  </w:r>
                </w:p>
              </w:tc>
              <w:tc>
                <w:tcPr>
                  <w:tcW w:w="5130" w:type="dxa"/>
                </w:tcPr>
                <w:p w:rsidR="00BD68B1" w:rsidRPr="009F0881" w:rsidRDefault="00BD68B1" w:rsidP="00BD68B1">
                  <w:pPr>
                    <w:pStyle w:val="JANotes"/>
                    <w:cnfStyle w:val="100000000000" w:firstRow="1" w:lastRow="0" w:firstColumn="0" w:lastColumn="0" w:oddVBand="0" w:evenVBand="0" w:oddHBand="0" w:evenHBand="0" w:firstRowFirstColumn="0" w:firstRowLastColumn="0" w:lastRowFirstColumn="0" w:lastRowLastColumn="0"/>
                  </w:pPr>
                  <w:r>
                    <w:rPr>
                      <w:u w:val="single"/>
                    </w:rPr>
                    <w:t>Remarque</w:t>
                  </w:r>
                  <w:r w:rsidR="0070658E">
                    <w:rPr>
                      <w:u w:val="single"/>
                    </w:rPr>
                    <w:t> </w:t>
                  </w:r>
                  <w:r>
                    <w:t xml:space="preserve">: Les pointeurs auront accès au groupe de tâches </w:t>
                  </w:r>
                  <w:r>
                    <w:rPr>
                      <w:b/>
                    </w:rPr>
                    <w:t>Team Time</w:t>
                  </w:r>
                  <w:r>
                    <w:t xml:space="preserve">, mais </w:t>
                  </w:r>
                  <w:r w:rsidR="00F51646">
                    <w:t>celui-ci</w:t>
                  </w:r>
                  <w:r>
                    <w:t xml:space="preserve"> n’affichera pas les groupes d’employés comme le </w:t>
                  </w:r>
                  <w:r w:rsidR="00F51646">
                    <w:t xml:space="preserve">fait le </w:t>
                  </w:r>
                  <w:r>
                    <w:rPr>
                      <w:b/>
                    </w:rPr>
                    <w:t>Team Time</w:t>
                  </w:r>
                  <w:r>
                    <w:t xml:space="preserve"> des superviseurs.</w:t>
                  </w:r>
                </w:p>
              </w:tc>
            </w:tr>
          </w:tbl>
          <w:p w:rsidR="00BD68B1" w:rsidRDefault="00BD68B1" w:rsidP="00381C31">
            <w:pPr>
              <w:pStyle w:val="JABody"/>
            </w:pPr>
          </w:p>
        </w:tc>
        <w:tc>
          <w:tcPr>
            <w:tcW w:w="7195" w:type="dxa"/>
          </w:tcPr>
          <w:p w:rsidR="00F51646" w:rsidRDefault="00BD68B1" w:rsidP="00BD68B1">
            <w:pPr>
              <w:pStyle w:val="JABody"/>
              <w:rPr>
                <w:b/>
              </w:rPr>
            </w:pPr>
            <w:bookmarkStart w:id="0" w:name="_GoBack"/>
            <w:bookmarkEnd w:id="0"/>
            <w:r>
              <w:rPr>
                <w:b/>
              </w:rPr>
              <w:br/>
            </w:r>
          </w:p>
          <w:p w:rsidR="00BD68B1" w:rsidRPr="00BD68B1" w:rsidRDefault="00BD68B1" w:rsidP="00BD68B1">
            <w:pPr>
              <w:pStyle w:val="JABody"/>
              <w:rPr>
                <w:b/>
              </w:rPr>
            </w:pPr>
            <w:r>
              <w:rPr>
                <w:b/>
              </w:rPr>
              <w:t xml:space="preserve">Étape 2 : </w:t>
            </w:r>
            <w:r>
              <w:t>Entrez la date et ce que vous voulez voir s’afficher.</w:t>
            </w:r>
            <w:r>
              <w:br/>
              <w:t xml:space="preserve">Puis cliquez sur </w:t>
            </w:r>
            <w:r>
              <w:rPr>
                <w:b/>
              </w:rPr>
              <w:t>OK</w:t>
            </w:r>
            <w:r>
              <w:t xml:space="preserve">. </w:t>
            </w:r>
          </w:p>
          <w:p w:rsidR="00BD68B1" w:rsidRDefault="00BD68B1" w:rsidP="00BD68B1">
            <w:pPr>
              <w:pStyle w:val="JABody"/>
            </w:pPr>
            <w:r>
              <w:rPr>
                <w:noProof/>
              </w:rPr>
              <w:drawing>
                <wp:inline distT="0" distB="0" distL="0" distR="0" wp14:anchorId="050BA1FD" wp14:editId="2A520A81">
                  <wp:extent cx="4006526" cy="2484120"/>
                  <wp:effectExtent l="38100" t="38100" r="32385" b="304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srcRect/>
                          <a:stretch>
                            <a:fillRect/>
                          </a:stretch>
                        </pic:blipFill>
                        <pic:spPr bwMode="auto">
                          <a:xfrm>
                            <a:off x="0" y="0"/>
                            <a:ext cx="4056106" cy="2514860"/>
                          </a:xfrm>
                          <a:prstGeom prst="rect">
                            <a:avLst/>
                          </a:prstGeom>
                          <a:noFill/>
                          <a:ln w="28575">
                            <a:solidFill>
                              <a:srgbClr val="002060"/>
                            </a:solidFill>
                            <a:miter lim="800000"/>
                            <a:headEnd/>
                            <a:tailEnd/>
                          </a:ln>
                        </pic:spPr>
                      </pic:pic>
                    </a:graphicData>
                  </a:graphic>
                </wp:inline>
              </w:drawing>
            </w:r>
          </w:p>
          <w:tbl>
            <w:tblPr>
              <w:tblStyle w:val="JANoteTable"/>
              <w:tblW w:w="6336" w:type="dxa"/>
              <w:tblInd w:w="0" w:type="dxa"/>
              <w:tblLook w:val="04A0" w:firstRow="1" w:lastRow="0" w:firstColumn="1" w:lastColumn="0" w:noHBand="0" w:noVBand="1"/>
            </w:tblPr>
            <w:tblGrid>
              <w:gridCol w:w="1206"/>
              <w:gridCol w:w="5130"/>
            </w:tblGrid>
            <w:tr w:rsidR="00BD68B1" w:rsidTr="00CC4733">
              <w:trPr>
                <w:cnfStyle w:val="100000000000" w:firstRow="1" w:lastRow="0" w:firstColumn="0" w:lastColumn="0" w:oddVBand="0" w:evenVBand="0" w:oddHBand="0" w:evenHBand="0" w:firstRowFirstColumn="0" w:firstRowLastColumn="0" w:lastRowFirstColumn="0" w:lastRowLastColumn="0"/>
                <w:trHeight w:val="1152"/>
              </w:trPr>
              <w:tc>
                <w:tcPr>
                  <w:cnfStyle w:val="001000000000" w:firstRow="0" w:lastRow="0" w:firstColumn="1" w:lastColumn="0" w:oddVBand="0" w:evenVBand="0" w:oddHBand="0" w:evenHBand="0" w:firstRowFirstColumn="0" w:firstRowLastColumn="0" w:lastRowFirstColumn="0" w:lastRowLastColumn="0"/>
                  <w:tcW w:w="1206" w:type="dxa"/>
                </w:tcPr>
                <w:p w:rsidR="00BD68B1" w:rsidRDefault="00BD68B1" w:rsidP="00BD68B1">
                  <w:pPr>
                    <w:pStyle w:val="JABody"/>
                    <w:jc w:val="center"/>
                  </w:pPr>
                  <w:r>
                    <w:rPr>
                      <w:noProof/>
                    </w:rPr>
                    <mc:AlternateContent>
                      <mc:Choice Requires="wps">
                        <w:drawing>
                          <wp:inline distT="0" distB="0" distL="0" distR="0" wp14:anchorId="2869B50E" wp14:editId="7A53AAC8">
                            <wp:extent cx="614380" cy="614380"/>
                            <wp:effectExtent l="0" t="0" r="0" b="0"/>
                            <wp:docPr id="37" name="Freeform 301" title="Image of Tip Box"/>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614380" cy="614380"/>
                                    </a:xfrm>
                                    <a:custGeom>
                                      <a:avLst/>
                                      <a:gdLst>
                                        <a:gd name="T0" fmla="*/ 160 w 256"/>
                                        <a:gd name="T1" fmla="*/ 208 h 256"/>
                                        <a:gd name="T2" fmla="*/ 160 w 256"/>
                                        <a:gd name="T3" fmla="*/ 192 h 256"/>
                                        <a:gd name="T4" fmla="*/ 88 w 256"/>
                                        <a:gd name="T5" fmla="*/ 200 h 256"/>
                                        <a:gd name="T6" fmla="*/ 160 w 256"/>
                                        <a:gd name="T7" fmla="*/ 216 h 256"/>
                                        <a:gd name="T8" fmla="*/ 88 w 256"/>
                                        <a:gd name="T9" fmla="*/ 224 h 256"/>
                                        <a:gd name="T10" fmla="*/ 160 w 256"/>
                                        <a:gd name="T11" fmla="*/ 232 h 256"/>
                                        <a:gd name="T12" fmla="*/ 160 w 256"/>
                                        <a:gd name="T13" fmla="*/ 216 h 256"/>
                                        <a:gd name="T14" fmla="*/ 152 w 256"/>
                                        <a:gd name="T15" fmla="*/ 240 h 256"/>
                                        <a:gd name="T16" fmla="*/ 128 w 256"/>
                                        <a:gd name="T17" fmla="*/ 256 h 256"/>
                                        <a:gd name="T18" fmla="*/ 48 w 256"/>
                                        <a:gd name="T19" fmla="*/ 80 h 256"/>
                                        <a:gd name="T20" fmla="*/ 88 w 256"/>
                                        <a:gd name="T21" fmla="*/ 166 h 256"/>
                                        <a:gd name="T22" fmla="*/ 90 w 256"/>
                                        <a:gd name="T23" fmla="*/ 181 h 256"/>
                                        <a:gd name="T24" fmla="*/ 160 w 256"/>
                                        <a:gd name="T25" fmla="*/ 184 h 256"/>
                                        <a:gd name="T26" fmla="*/ 168 w 256"/>
                                        <a:gd name="T27" fmla="*/ 176 h 256"/>
                                        <a:gd name="T28" fmla="*/ 181 w 256"/>
                                        <a:gd name="T29" fmla="*/ 140 h 256"/>
                                        <a:gd name="T30" fmla="*/ 128 w 256"/>
                                        <a:gd name="T31" fmla="*/ 0 h 256"/>
                                        <a:gd name="T32" fmla="*/ 80 w 256"/>
                                        <a:gd name="T33" fmla="*/ 80 h 256"/>
                                        <a:gd name="T34" fmla="*/ 64 w 256"/>
                                        <a:gd name="T35" fmla="*/ 80 h 256"/>
                                        <a:gd name="T36" fmla="*/ 136 w 256"/>
                                        <a:gd name="T37" fmla="*/ 24 h 256"/>
                                        <a:gd name="T38" fmla="*/ 25 w 256"/>
                                        <a:gd name="T39" fmla="*/ 16 h 256"/>
                                        <a:gd name="T40" fmla="*/ 42 w 256"/>
                                        <a:gd name="T41" fmla="*/ 27 h 256"/>
                                        <a:gd name="T42" fmla="*/ 47 w 256"/>
                                        <a:gd name="T43" fmla="*/ 12 h 256"/>
                                        <a:gd name="T44" fmla="*/ 23 w 256"/>
                                        <a:gd name="T45" fmla="*/ 5 h 256"/>
                                        <a:gd name="T46" fmla="*/ 230 w 256"/>
                                        <a:gd name="T47" fmla="*/ 141 h 256"/>
                                        <a:gd name="T48" fmla="*/ 206 w 256"/>
                                        <a:gd name="T49" fmla="*/ 134 h 256"/>
                                        <a:gd name="T50" fmla="*/ 221 w 256"/>
                                        <a:gd name="T51" fmla="*/ 154 h 256"/>
                                        <a:gd name="T52" fmla="*/ 232 w 256"/>
                                        <a:gd name="T53" fmla="*/ 152 h 256"/>
                                        <a:gd name="T54" fmla="*/ 32 w 256"/>
                                        <a:gd name="T55" fmla="*/ 80 h 256"/>
                                        <a:gd name="T56" fmla="*/ 8 w 256"/>
                                        <a:gd name="T57" fmla="*/ 72 h 256"/>
                                        <a:gd name="T58" fmla="*/ 8 w 256"/>
                                        <a:gd name="T59" fmla="*/ 88 h 256"/>
                                        <a:gd name="T60" fmla="*/ 32 w 256"/>
                                        <a:gd name="T61" fmla="*/ 80 h 256"/>
                                        <a:gd name="T62" fmla="*/ 217 w 256"/>
                                        <a:gd name="T63" fmla="*/ 26 h 256"/>
                                        <a:gd name="T64" fmla="*/ 232 w 256"/>
                                        <a:gd name="T65" fmla="*/ 5 h 256"/>
                                        <a:gd name="T66" fmla="*/ 208 w 256"/>
                                        <a:gd name="T67" fmla="*/ 12 h 256"/>
                                        <a:gd name="T68" fmla="*/ 213 w 256"/>
                                        <a:gd name="T69" fmla="*/ 27 h 256"/>
                                        <a:gd name="T70" fmla="*/ 232 w 256"/>
                                        <a:gd name="T71" fmla="*/ 72 h 256"/>
                                        <a:gd name="T72" fmla="*/ 232 w 256"/>
                                        <a:gd name="T73" fmla="*/ 88 h 256"/>
                                        <a:gd name="T74" fmla="*/ 256 w 256"/>
                                        <a:gd name="T75" fmla="*/ 80 h 256"/>
                                        <a:gd name="T76" fmla="*/ 38 w 256"/>
                                        <a:gd name="T77" fmla="*/ 132 h 256"/>
                                        <a:gd name="T78" fmla="*/ 23 w 256"/>
                                        <a:gd name="T79" fmla="*/ 152 h 256"/>
                                        <a:gd name="T80" fmla="*/ 34 w 256"/>
                                        <a:gd name="T81" fmla="*/ 154 h 256"/>
                                        <a:gd name="T82" fmla="*/ 49 w 256"/>
                                        <a:gd name="T83" fmla="*/ 134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56" h="256">
                                          <a:moveTo>
                                            <a:pt x="96" y="208"/>
                                          </a:moveTo>
                                          <a:cubicBezTo>
                                            <a:pt x="160" y="208"/>
                                            <a:pt x="160" y="208"/>
                                            <a:pt x="160" y="208"/>
                                          </a:cubicBezTo>
                                          <a:cubicBezTo>
                                            <a:pt x="164" y="208"/>
                                            <a:pt x="168" y="204"/>
                                            <a:pt x="168" y="200"/>
                                          </a:cubicBezTo>
                                          <a:cubicBezTo>
                                            <a:pt x="168" y="195"/>
                                            <a:pt x="164" y="192"/>
                                            <a:pt x="160" y="192"/>
                                          </a:cubicBezTo>
                                          <a:cubicBezTo>
                                            <a:pt x="96" y="192"/>
                                            <a:pt x="96" y="192"/>
                                            <a:pt x="96" y="192"/>
                                          </a:cubicBezTo>
                                          <a:cubicBezTo>
                                            <a:pt x="91" y="192"/>
                                            <a:pt x="88" y="195"/>
                                            <a:pt x="88" y="200"/>
                                          </a:cubicBezTo>
                                          <a:cubicBezTo>
                                            <a:pt x="88" y="204"/>
                                            <a:pt x="91" y="208"/>
                                            <a:pt x="96" y="208"/>
                                          </a:cubicBezTo>
                                          <a:close/>
                                          <a:moveTo>
                                            <a:pt x="160" y="216"/>
                                          </a:moveTo>
                                          <a:cubicBezTo>
                                            <a:pt x="96" y="216"/>
                                            <a:pt x="96" y="216"/>
                                            <a:pt x="96" y="216"/>
                                          </a:cubicBezTo>
                                          <a:cubicBezTo>
                                            <a:pt x="91" y="216"/>
                                            <a:pt x="88" y="219"/>
                                            <a:pt x="88" y="224"/>
                                          </a:cubicBezTo>
                                          <a:cubicBezTo>
                                            <a:pt x="88" y="228"/>
                                            <a:pt x="91" y="232"/>
                                            <a:pt x="96" y="232"/>
                                          </a:cubicBezTo>
                                          <a:cubicBezTo>
                                            <a:pt x="160" y="232"/>
                                            <a:pt x="160" y="232"/>
                                            <a:pt x="160" y="232"/>
                                          </a:cubicBezTo>
                                          <a:cubicBezTo>
                                            <a:pt x="164" y="232"/>
                                            <a:pt x="168" y="228"/>
                                            <a:pt x="168" y="224"/>
                                          </a:cubicBezTo>
                                          <a:cubicBezTo>
                                            <a:pt x="168" y="219"/>
                                            <a:pt x="164" y="216"/>
                                            <a:pt x="160" y="216"/>
                                          </a:cubicBezTo>
                                          <a:close/>
                                          <a:moveTo>
                                            <a:pt x="128" y="256"/>
                                          </a:moveTo>
                                          <a:cubicBezTo>
                                            <a:pt x="141" y="256"/>
                                            <a:pt x="152" y="248"/>
                                            <a:pt x="152" y="240"/>
                                          </a:cubicBezTo>
                                          <a:cubicBezTo>
                                            <a:pt x="104" y="240"/>
                                            <a:pt x="104" y="240"/>
                                            <a:pt x="104" y="240"/>
                                          </a:cubicBezTo>
                                          <a:cubicBezTo>
                                            <a:pt x="104" y="248"/>
                                            <a:pt x="114" y="256"/>
                                            <a:pt x="128" y="256"/>
                                          </a:cubicBezTo>
                                          <a:close/>
                                          <a:moveTo>
                                            <a:pt x="128" y="0"/>
                                          </a:moveTo>
                                          <a:cubicBezTo>
                                            <a:pt x="83" y="0"/>
                                            <a:pt x="48" y="35"/>
                                            <a:pt x="48" y="80"/>
                                          </a:cubicBezTo>
                                          <a:cubicBezTo>
                                            <a:pt x="48" y="103"/>
                                            <a:pt x="58" y="125"/>
                                            <a:pt x="75" y="140"/>
                                          </a:cubicBezTo>
                                          <a:cubicBezTo>
                                            <a:pt x="82" y="146"/>
                                            <a:pt x="88" y="156"/>
                                            <a:pt x="88" y="166"/>
                                          </a:cubicBezTo>
                                          <a:cubicBezTo>
                                            <a:pt x="88" y="176"/>
                                            <a:pt x="88" y="176"/>
                                            <a:pt x="88" y="176"/>
                                          </a:cubicBezTo>
                                          <a:cubicBezTo>
                                            <a:pt x="88" y="178"/>
                                            <a:pt x="88" y="180"/>
                                            <a:pt x="90" y="181"/>
                                          </a:cubicBezTo>
                                          <a:cubicBezTo>
                                            <a:pt x="91" y="183"/>
                                            <a:pt x="94" y="184"/>
                                            <a:pt x="96" y="184"/>
                                          </a:cubicBezTo>
                                          <a:cubicBezTo>
                                            <a:pt x="160" y="184"/>
                                            <a:pt x="160" y="184"/>
                                            <a:pt x="160" y="184"/>
                                          </a:cubicBezTo>
                                          <a:cubicBezTo>
                                            <a:pt x="162" y="184"/>
                                            <a:pt x="164" y="183"/>
                                            <a:pt x="165" y="181"/>
                                          </a:cubicBezTo>
                                          <a:cubicBezTo>
                                            <a:pt x="167" y="180"/>
                                            <a:pt x="168" y="178"/>
                                            <a:pt x="168" y="176"/>
                                          </a:cubicBezTo>
                                          <a:cubicBezTo>
                                            <a:pt x="168" y="166"/>
                                            <a:pt x="168" y="166"/>
                                            <a:pt x="168" y="166"/>
                                          </a:cubicBezTo>
                                          <a:cubicBezTo>
                                            <a:pt x="168" y="156"/>
                                            <a:pt x="173" y="146"/>
                                            <a:pt x="181" y="140"/>
                                          </a:cubicBezTo>
                                          <a:cubicBezTo>
                                            <a:pt x="197" y="125"/>
                                            <a:pt x="208" y="103"/>
                                            <a:pt x="208" y="80"/>
                                          </a:cubicBezTo>
                                          <a:cubicBezTo>
                                            <a:pt x="208" y="35"/>
                                            <a:pt x="172" y="0"/>
                                            <a:pt x="128" y="0"/>
                                          </a:cubicBezTo>
                                          <a:close/>
                                          <a:moveTo>
                                            <a:pt x="128" y="32"/>
                                          </a:moveTo>
                                          <a:cubicBezTo>
                                            <a:pt x="101" y="32"/>
                                            <a:pt x="80" y="53"/>
                                            <a:pt x="80" y="80"/>
                                          </a:cubicBezTo>
                                          <a:cubicBezTo>
                                            <a:pt x="80" y="84"/>
                                            <a:pt x="76" y="88"/>
                                            <a:pt x="72" y="88"/>
                                          </a:cubicBezTo>
                                          <a:cubicBezTo>
                                            <a:pt x="67" y="88"/>
                                            <a:pt x="64" y="84"/>
                                            <a:pt x="64" y="80"/>
                                          </a:cubicBezTo>
                                          <a:cubicBezTo>
                                            <a:pt x="64" y="44"/>
                                            <a:pt x="92" y="16"/>
                                            <a:pt x="128" y="16"/>
                                          </a:cubicBezTo>
                                          <a:cubicBezTo>
                                            <a:pt x="132" y="16"/>
                                            <a:pt x="136" y="19"/>
                                            <a:pt x="136" y="24"/>
                                          </a:cubicBezTo>
                                          <a:cubicBezTo>
                                            <a:pt x="136" y="28"/>
                                            <a:pt x="132" y="32"/>
                                            <a:pt x="128" y="32"/>
                                          </a:cubicBezTo>
                                          <a:close/>
                                          <a:moveTo>
                                            <a:pt x="25" y="16"/>
                                          </a:moveTo>
                                          <a:cubicBezTo>
                                            <a:pt x="38" y="26"/>
                                            <a:pt x="38" y="26"/>
                                            <a:pt x="38" y="26"/>
                                          </a:cubicBezTo>
                                          <a:cubicBezTo>
                                            <a:pt x="39" y="27"/>
                                            <a:pt x="41" y="27"/>
                                            <a:pt x="42" y="27"/>
                                          </a:cubicBezTo>
                                          <a:cubicBezTo>
                                            <a:pt x="45" y="27"/>
                                            <a:pt x="47" y="26"/>
                                            <a:pt x="49" y="24"/>
                                          </a:cubicBezTo>
                                          <a:cubicBezTo>
                                            <a:pt x="51" y="20"/>
                                            <a:pt x="51" y="15"/>
                                            <a:pt x="47" y="12"/>
                                          </a:cubicBezTo>
                                          <a:cubicBezTo>
                                            <a:pt x="34" y="3"/>
                                            <a:pt x="34" y="3"/>
                                            <a:pt x="34" y="3"/>
                                          </a:cubicBezTo>
                                          <a:cubicBezTo>
                                            <a:pt x="30" y="1"/>
                                            <a:pt x="25" y="2"/>
                                            <a:pt x="23" y="5"/>
                                          </a:cubicBezTo>
                                          <a:cubicBezTo>
                                            <a:pt x="20" y="9"/>
                                            <a:pt x="21" y="14"/>
                                            <a:pt x="25" y="16"/>
                                          </a:cubicBezTo>
                                          <a:close/>
                                          <a:moveTo>
                                            <a:pt x="230" y="141"/>
                                          </a:moveTo>
                                          <a:cubicBezTo>
                                            <a:pt x="217" y="132"/>
                                            <a:pt x="217" y="132"/>
                                            <a:pt x="217" y="132"/>
                                          </a:cubicBezTo>
                                          <a:cubicBezTo>
                                            <a:pt x="214" y="129"/>
                                            <a:pt x="209" y="130"/>
                                            <a:pt x="206" y="134"/>
                                          </a:cubicBezTo>
                                          <a:cubicBezTo>
                                            <a:pt x="204" y="137"/>
                                            <a:pt x="205" y="142"/>
                                            <a:pt x="208" y="145"/>
                                          </a:cubicBezTo>
                                          <a:cubicBezTo>
                                            <a:pt x="221" y="154"/>
                                            <a:pt x="221" y="154"/>
                                            <a:pt x="221" y="154"/>
                                          </a:cubicBezTo>
                                          <a:cubicBezTo>
                                            <a:pt x="223" y="155"/>
                                            <a:pt x="224" y="155"/>
                                            <a:pt x="226" y="155"/>
                                          </a:cubicBezTo>
                                          <a:cubicBezTo>
                                            <a:pt x="228" y="155"/>
                                            <a:pt x="231" y="154"/>
                                            <a:pt x="232" y="152"/>
                                          </a:cubicBezTo>
                                          <a:cubicBezTo>
                                            <a:pt x="235" y="148"/>
                                            <a:pt x="234" y="143"/>
                                            <a:pt x="230" y="141"/>
                                          </a:cubicBezTo>
                                          <a:close/>
                                          <a:moveTo>
                                            <a:pt x="32" y="80"/>
                                          </a:moveTo>
                                          <a:cubicBezTo>
                                            <a:pt x="32" y="75"/>
                                            <a:pt x="28" y="72"/>
                                            <a:pt x="24" y="72"/>
                                          </a:cubicBezTo>
                                          <a:cubicBezTo>
                                            <a:pt x="8" y="72"/>
                                            <a:pt x="8" y="72"/>
                                            <a:pt x="8" y="72"/>
                                          </a:cubicBezTo>
                                          <a:cubicBezTo>
                                            <a:pt x="3" y="72"/>
                                            <a:pt x="0" y="75"/>
                                            <a:pt x="0" y="80"/>
                                          </a:cubicBezTo>
                                          <a:cubicBezTo>
                                            <a:pt x="0" y="84"/>
                                            <a:pt x="3" y="88"/>
                                            <a:pt x="8" y="88"/>
                                          </a:cubicBezTo>
                                          <a:cubicBezTo>
                                            <a:pt x="24" y="88"/>
                                            <a:pt x="24" y="88"/>
                                            <a:pt x="24" y="88"/>
                                          </a:cubicBezTo>
                                          <a:cubicBezTo>
                                            <a:pt x="28" y="88"/>
                                            <a:pt x="32" y="84"/>
                                            <a:pt x="32" y="80"/>
                                          </a:cubicBezTo>
                                          <a:close/>
                                          <a:moveTo>
                                            <a:pt x="213" y="27"/>
                                          </a:moveTo>
                                          <a:cubicBezTo>
                                            <a:pt x="214" y="27"/>
                                            <a:pt x="216" y="27"/>
                                            <a:pt x="217" y="26"/>
                                          </a:cubicBezTo>
                                          <a:cubicBezTo>
                                            <a:pt x="230" y="16"/>
                                            <a:pt x="230" y="16"/>
                                            <a:pt x="230" y="16"/>
                                          </a:cubicBezTo>
                                          <a:cubicBezTo>
                                            <a:pt x="234" y="14"/>
                                            <a:pt x="235" y="9"/>
                                            <a:pt x="232" y="5"/>
                                          </a:cubicBezTo>
                                          <a:cubicBezTo>
                                            <a:pt x="230" y="2"/>
                                            <a:pt x="225" y="1"/>
                                            <a:pt x="221" y="3"/>
                                          </a:cubicBezTo>
                                          <a:cubicBezTo>
                                            <a:pt x="208" y="12"/>
                                            <a:pt x="208" y="12"/>
                                            <a:pt x="208" y="12"/>
                                          </a:cubicBezTo>
                                          <a:cubicBezTo>
                                            <a:pt x="205" y="15"/>
                                            <a:pt x="204" y="20"/>
                                            <a:pt x="206" y="24"/>
                                          </a:cubicBezTo>
                                          <a:cubicBezTo>
                                            <a:pt x="208" y="26"/>
                                            <a:pt x="210" y="27"/>
                                            <a:pt x="213" y="27"/>
                                          </a:cubicBezTo>
                                          <a:close/>
                                          <a:moveTo>
                                            <a:pt x="248" y="72"/>
                                          </a:moveTo>
                                          <a:cubicBezTo>
                                            <a:pt x="232" y="72"/>
                                            <a:pt x="232" y="72"/>
                                            <a:pt x="232" y="72"/>
                                          </a:cubicBezTo>
                                          <a:cubicBezTo>
                                            <a:pt x="227" y="72"/>
                                            <a:pt x="224" y="75"/>
                                            <a:pt x="224" y="80"/>
                                          </a:cubicBezTo>
                                          <a:cubicBezTo>
                                            <a:pt x="224" y="84"/>
                                            <a:pt x="227" y="88"/>
                                            <a:pt x="232" y="88"/>
                                          </a:cubicBezTo>
                                          <a:cubicBezTo>
                                            <a:pt x="248" y="88"/>
                                            <a:pt x="248" y="88"/>
                                            <a:pt x="248" y="88"/>
                                          </a:cubicBezTo>
                                          <a:cubicBezTo>
                                            <a:pt x="252" y="88"/>
                                            <a:pt x="256" y="84"/>
                                            <a:pt x="256" y="80"/>
                                          </a:cubicBezTo>
                                          <a:cubicBezTo>
                                            <a:pt x="256" y="75"/>
                                            <a:pt x="252" y="72"/>
                                            <a:pt x="248" y="72"/>
                                          </a:cubicBezTo>
                                          <a:close/>
                                          <a:moveTo>
                                            <a:pt x="38" y="132"/>
                                          </a:moveTo>
                                          <a:cubicBezTo>
                                            <a:pt x="25" y="141"/>
                                            <a:pt x="25" y="141"/>
                                            <a:pt x="25" y="141"/>
                                          </a:cubicBezTo>
                                          <a:cubicBezTo>
                                            <a:pt x="21" y="143"/>
                                            <a:pt x="20" y="148"/>
                                            <a:pt x="23" y="152"/>
                                          </a:cubicBezTo>
                                          <a:cubicBezTo>
                                            <a:pt x="24" y="154"/>
                                            <a:pt x="27" y="155"/>
                                            <a:pt x="29" y="155"/>
                                          </a:cubicBezTo>
                                          <a:cubicBezTo>
                                            <a:pt x="31" y="155"/>
                                            <a:pt x="32" y="155"/>
                                            <a:pt x="34" y="154"/>
                                          </a:cubicBezTo>
                                          <a:cubicBezTo>
                                            <a:pt x="47" y="145"/>
                                            <a:pt x="47" y="145"/>
                                            <a:pt x="47" y="145"/>
                                          </a:cubicBezTo>
                                          <a:cubicBezTo>
                                            <a:pt x="51" y="142"/>
                                            <a:pt x="51" y="137"/>
                                            <a:pt x="49" y="134"/>
                                          </a:cubicBezTo>
                                          <a:cubicBezTo>
                                            <a:pt x="46" y="130"/>
                                            <a:pt x="41" y="129"/>
                                            <a:pt x="38" y="132"/>
                                          </a:cubicBezTo>
                                          <a:close/>
                                        </a:path>
                                      </a:pathLst>
                                    </a:custGeom>
                                    <a:solidFill>
                                      <a:schemeClr val="bg1"/>
                                    </a:solidFill>
                                    <a:ln>
                                      <a:noFill/>
                                    </a:ln>
                                  </wps:spPr>
                                  <wps:bodyPr vert="horz" wrap="square" lIns="91440" tIns="45720" rIns="91440" bIns="45720" numCol="1" anchor="t" anchorCtr="0" compatLnSpc="1">
                                    <a:prstTxWarp prst="textNoShape">
                                      <a:avLst/>
                                    </a:prstTxWarp>
                                  </wps:bodyPr>
                                </wps:wsp>
                              </a:graphicData>
                            </a:graphic>
                          </wp:inline>
                        </w:drawing>
                      </mc:Choice>
                      <mc:Fallback>
                        <w:pict>
                          <v:shape w14:anchorId="16F6F94B" id="Freeform 301" o:spid="_x0000_s1026" alt="Titre : Image of Tip Box" style="width:48.4pt;height:48.4pt;visibility:visible;mso-wrap-style:square;mso-left-percent:-10001;mso-top-percent:-10001;mso-position-horizontal:absolute;mso-position-horizontal-relative:char;mso-position-vertical:absolute;mso-position-vertical-relative:line;mso-left-percent:-10001;mso-top-percent:-10001;v-text-anchor:top" coordsize="25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" path="m96,208v64,,64,,64,c164,208,168,204,168,200v,-5,-4,-8,-8,-8c96,192,96,192,96,192v-5,,-8,3,-8,8c88,204,91,208,96,208xm160,216v-64,,-64,,-64,c91,216,88,219,88,224v,4,3,8,8,8c160,232,160,232,160,232v4,,8,-4,8,-8c168,219,164,216,160,216xm128,256v13,,24,-8,24,-16c104,240,104,240,104,240v,8,10,16,24,16xm128,c83,,48,35,48,80v,23,10,45,27,60c82,146,88,156,88,166v,10,,10,,10c88,178,88,180,90,181v1,2,4,3,6,3c160,184,160,184,160,184v2,,4,-1,5,-3c167,180,168,178,168,176v,-10,,-10,,-10c168,156,173,146,181,140v16,-15,27,-37,27,-60c208,35,172,,128,xm128,32c101,32,80,53,80,80v,4,-4,8,-8,8c67,88,64,84,64,80,64,44,92,16,128,16v4,,8,3,8,8c136,28,132,32,128,32xm25,16c38,26,38,26,38,26v1,1,3,1,4,1c45,27,47,26,49,24v2,-4,2,-9,-2,-12c34,3,34,3,34,3,30,1,25,2,23,5v-3,4,-2,9,2,11xm230,141v-13,-9,-13,-9,-13,-9c214,129,209,130,206,134v-2,3,-1,8,2,11c221,154,221,154,221,154v2,1,3,1,5,1c228,155,231,154,232,152v3,-4,2,-9,-2,-11xm32,80v,-5,-4,-8,-8,-8c8,72,8,72,8,72,3,72,,75,,80v,4,3,8,8,8c24,88,24,88,24,88v4,,8,-4,8,-8xm213,27v1,,3,,4,-1c230,16,230,16,230,16v4,-2,5,-7,2,-11c230,2,225,1,221,3v-13,9,-13,9,-13,9c205,15,204,20,206,24v2,2,4,3,7,3xm248,72v-16,,-16,,-16,c227,72,224,75,224,80v,4,3,8,8,8c248,88,248,88,248,88v4,,8,-4,8,-8c256,75,252,72,248,72xm38,132v-13,9,-13,9,-13,9c21,143,20,148,23,152v1,2,4,3,6,3c31,155,32,155,34,154v13,-9,13,-9,13,-9c51,142,51,137,49,134v-3,-4,-8,-5,-11,-2xe" fillcolor="white [3212]" stroked="f">
                            <v:path arrowok="t" o:connecttype="custom" o:connectlocs="383988,499184;383988,460785;211193,479984;383988,518383;211193,537583;383988,556782;383988,518383;364788,575981;307190,614380;115196,191994;211193,398387;215993,434386;383988,441586;403187,422386;434386,335989;307190,0;191994,191994;153595,191994;326389,57598;59998,38399;100797,64798;112796,28799;55198,12000;551982,338389;494384,321590;530383,369588;556782,364788;76798,191994;19199,172794;19199,211193;76798,191994;520783,62398;556782,12000;499184,28799;511183,64798;556782,172794;556782,211193;614380,191994;91197,316790;55198,364788;81597,369588;117596,321590" o:connectangles="0,0,0,0,0,0,0,0,0,0,0,0,0,0,0,0,0,0,0,0,0,0,0,0,0,0,0,0,0,0,0,0,0,0,0,0,0,0,0,0,0,0"/>
                            <o:lock v:ext="edit" aspectratio="t" verticies="t"/>
                            <w10:anchorlock/>
                          </v:shape>
                        </w:pict>
                      </mc:Fallback>
                    </mc:AlternateContent>
                  </w:r>
                </w:p>
              </w:tc>
              <w:tc>
                <w:tcPr>
                  <w:tcW w:w="5130" w:type="dxa"/>
                </w:tcPr>
                <w:p w:rsidR="00BD68B1" w:rsidRPr="009F0881" w:rsidRDefault="00BD68B1" w:rsidP="00BD68B1">
                  <w:pPr>
                    <w:pStyle w:val="JANotes"/>
                    <w:cnfStyle w:val="100000000000" w:firstRow="1" w:lastRow="0" w:firstColumn="0" w:lastColumn="0" w:oddVBand="0" w:evenVBand="0" w:oddHBand="0" w:evenHBand="0" w:firstRowFirstColumn="0" w:firstRowLastColumn="0" w:lastRowFirstColumn="0" w:lastRowLastColumn="0"/>
                  </w:pPr>
                  <w:r>
                    <w:rPr>
                      <w:u w:val="single"/>
                    </w:rPr>
                    <w:t>Remarque</w:t>
                  </w:r>
                  <w:r w:rsidR="0070658E">
                    <w:rPr>
                      <w:u w:val="single"/>
                    </w:rPr>
                    <w:t> </w:t>
                  </w:r>
                  <w:r>
                    <w:t>: Workday limite à 50 le nombre d</w:t>
                  </w:r>
                  <w:r w:rsidR="0070658E">
                    <w:t>’</w:t>
                  </w:r>
                  <w:r>
                    <w:t>employés à consulter à la fois</w:t>
                  </w:r>
                  <w:r w:rsidR="00F51646">
                    <w:t>.</w:t>
                  </w:r>
                  <w:r>
                    <w:t xml:space="preserve"> Un message d’erreur appara</w:t>
                  </w:r>
                  <w:r w:rsidR="0070658E">
                    <w:t>î</w:t>
                  </w:r>
                  <w:r>
                    <w:t>tra si vous dépassez ce nombre.</w:t>
                  </w:r>
                </w:p>
              </w:tc>
            </w:tr>
          </w:tbl>
          <w:p w:rsidR="00BD68B1" w:rsidRDefault="00BD68B1" w:rsidP="00381C31">
            <w:pPr>
              <w:pStyle w:val="JABody"/>
            </w:pPr>
          </w:p>
        </w:tc>
      </w:tr>
    </w:tbl>
    <w:p w:rsidR="002B37A3" w:rsidRDefault="002B37A3" w:rsidP="00381C31">
      <w:pPr>
        <w:pStyle w:val="JABody"/>
        <w:rPr>
          <w:b/>
        </w:rPr>
      </w:pPr>
    </w:p>
    <w:p w:rsidR="002B37A3" w:rsidRDefault="002B37A3" w:rsidP="00381C31">
      <w:pPr>
        <w:pStyle w:val="JABody"/>
        <w:rPr>
          <w:b/>
        </w:rPr>
      </w:pPr>
    </w:p>
    <w:p w:rsidR="002B37A3" w:rsidRPr="00635596" w:rsidRDefault="002B37A3" w:rsidP="00381C31">
      <w:pPr>
        <w:pStyle w:val="JABody"/>
      </w:pPr>
    </w:p>
    <w:p w:rsidR="008B4219" w:rsidRDefault="008B4219" w:rsidP="00381C31">
      <w:pPr>
        <w:spacing w:before="0" w:after="0" w:line="240" w:lineRule="auto"/>
        <w:rPr>
          <w:b/>
        </w:rPr>
      </w:pPr>
    </w:p>
    <w:p w:rsidR="008B4219" w:rsidRDefault="008B4219" w:rsidP="00381C31">
      <w:pPr>
        <w:spacing w:before="0" w:after="0" w:line="240" w:lineRule="auto"/>
        <w:rPr>
          <w:b/>
        </w:rPr>
      </w:pPr>
    </w:p>
    <w:p w:rsidR="008B4219" w:rsidRDefault="008B4219" w:rsidP="00381C31">
      <w:pPr>
        <w:spacing w:before="0" w:after="0" w:line="240" w:lineRule="auto"/>
        <w:rPr>
          <w:b/>
        </w:rPr>
      </w:pPr>
    </w:p>
    <w:p w:rsidR="008B4219" w:rsidRDefault="008B4219" w:rsidP="00381C31">
      <w:pPr>
        <w:spacing w:before="0" w:after="0" w:line="240" w:lineRule="auto"/>
        <w:rPr>
          <w:b/>
        </w:rPr>
      </w:pPr>
    </w:p>
    <w:p w:rsidR="008B4219" w:rsidRDefault="008B4219" w:rsidP="00381C31">
      <w:pPr>
        <w:spacing w:before="0" w:after="0" w:line="240" w:lineRule="auto"/>
        <w:rPr>
          <w:b/>
        </w:rPr>
      </w:pPr>
    </w:p>
    <w:p w:rsidR="00E903BA" w:rsidRDefault="00635596" w:rsidP="00381C31">
      <w:pPr>
        <w:spacing w:before="0" w:after="0" w:line="240" w:lineRule="auto"/>
      </w:pPr>
      <w:r>
        <w:rPr>
          <w:b/>
        </w:rPr>
        <w:t xml:space="preserve">Étape 3 : </w:t>
      </w:r>
      <w:r>
        <w:t xml:space="preserve">Avec ce rapport (groupe de tâches), vous pouvez facilement voir quelles sont les heures qui n’ont pas été soumises au système, modifier ou ajouter des heures et approuver des feuilles de temps en lot. </w:t>
      </w:r>
      <w:r>
        <w:rPr>
          <w:b/>
        </w:rPr>
        <w:t>Remarque</w:t>
      </w:r>
      <w:r w:rsidR="0070658E">
        <w:rPr>
          <w:b/>
        </w:rPr>
        <w:t> </w:t>
      </w:r>
      <w:r>
        <w:rPr>
          <w:b/>
        </w:rPr>
        <w:t xml:space="preserve">: </w:t>
      </w:r>
      <w:r>
        <w:t>Une tâche automatisée a été créée pour soumettre les heures durant la nuit. Cependant, il ne sera pas possible de soumettre les heures d’une personne dont le pointage ne correspond pas à ce qu’il devrait ou qui a oublié de pointer son départ. Vous devrez ainsi approuver les heures et non les soumettre à nouveau.</w:t>
      </w:r>
    </w:p>
    <w:p w:rsidR="00E903BA" w:rsidRDefault="00E903BA" w:rsidP="00381C31">
      <w:pPr>
        <w:spacing w:before="0" w:after="0" w:line="240" w:lineRule="auto"/>
      </w:pPr>
    </w:p>
    <w:p w:rsidR="002604C3" w:rsidRDefault="002604C3" w:rsidP="00381C31">
      <w:pPr>
        <w:spacing w:before="0" w:after="0" w:line="240" w:lineRule="auto"/>
      </w:pPr>
      <w:r>
        <w:rPr>
          <w:noProof/>
        </w:rPr>
        <w:drawing>
          <wp:inline distT="0" distB="0" distL="0" distR="0">
            <wp:extent cx="8453924" cy="2798859"/>
            <wp:effectExtent l="38100" t="38100" r="42545" b="400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8460004" cy="2800872"/>
                    </a:xfrm>
                    <a:prstGeom prst="rect">
                      <a:avLst/>
                    </a:prstGeom>
                    <a:ln w="28575">
                      <a:solidFill>
                        <a:srgbClr val="002060"/>
                      </a:solidFill>
                    </a:ln>
                  </pic:spPr>
                </pic:pic>
              </a:graphicData>
            </a:graphic>
          </wp:inline>
        </w:drawing>
      </w:r>
    </w:p>
    <w:p w:rsidR="00A60EBB" w:rsidRDefault="00A60EBB" w:rsidP="00381C31">
      <w:pPr>
        <w:spacing w:before="0" w:after="0" w:line="240" w:lineRule="auto"/>
      </w:pPr>
    </w:p>
    <w:tbl>
      <w:tblPr>
        <w:tblStyle w:val="JANoteTable"/>
        <w:tblW w:w="6336" w:type="dxa"/>
        <w:tblInd w:w="432" w:type="dxa"/>
        <w:tblLook w:val="04A0" w:firstRow="1" w:lastRow="0" w:firstColumn="1" w:lastColumn="0" w:noHBand="0" w:noVBand="1"/>
      </w:tblPr>
      <w:tblGrid>
        <w:gridCol w:w="1206"/>
        <w:gridCol w:w="5130"/>
      </w:tblGrid>
      <w:tr w:rsidR="00A60EBB" w:rsidTr="00FD15D3">
        <w:trPr>
          <w:cnfStyle w:val="100000000000" w:firstRow="1" w:lastRow="0" w:firstColumn="0" w:lastColumn="0" w:oddVBand="0" w:evenVBand="0" w:oddHBand="0" w:evenHBand="0" w:firstRowFirstColumn="0" w:firstRowLastColumn="0" w:lastRowFirstColumn="0" w:lastRowLastColumn="0"/>
          <w:trHeight w:val="1152"/>
        </w:trPr>
        <w:tc>
          <w:tcPr>
            <w:cnfStyle w:val="001000000000" w:firstRow="0" w:lastRow="0" w:firstColumn="1" w:lastColumn="0" w:oddVBand="0" w:evenVBand="0" w:oddHBand="0" w:evenHBand="0" w:firstRowFirstColumn="0" w:firstRowLastColumn="0" w:lastRowFirstColumn="0" w:lastRowLastColumn="0"/>
            <w:tcW w:w="1206" w:type="dxa"/>
          </w:tcPr>
          <w:p w:rsidR="00A60EBB" w:rsidRDefault="00A60EBB" w:rsidP="00FD15D3">
            <w:pPr>
              <w:pStyle w:val="JABody"/>
              <w:jc w:val="center"/>
            </w:pPr>
            <w:r>
              <w:rPr>
                <w:noProof/>
              </w:rPr>
              <mc:AlternateContent>
                <mc:Choice Requires="wps">
                  <w:drawing>
                    <wp:inline distT="0" distB="0" distL="0" distR="0" wp14:anchorId="57A5BD7B" wp14:editId="0C630109">
                      <wp:extent cx="614380" cy="614380"/>
                      <wp:effectExtent l="0" t="0" r="0" b="0"/>
                      <wp:docPr id="19" name="Freeform 301" title="Image of Tip Box"/>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614380" cy="614380"/>
                              </a:xfrm>
                              <a:custGeom>
                                <a:avLst/>
                                <a:gdLst>
                                  <a:gd name="T0" fmla="*/ 160 w 256"/>
                                  <a:gd name="T1" fmla="*/ 208 h 256"/>
                                  <a:gd name="T2" fmla="*/ 160 w 256"/>
                                  <a:gd name="T3" fmla="*/ 192 h 256"/>
                                  <a:gd name="T4" fmla="*/ 88 w 256"/>
                                  <a:gd name="T5" fmla="*/ 200 h 256"/>
                                  <a:gd name="T6" fmla="*/ 160 w 256"/>
                                  <a:gd name="T7" fmla="*/ 216 h 256"/>
                                  <a:gd name="T8" fmla="*/ 88 w 256"/>
                                  <a:gd name="T9" fmla="*/ 224 h 256"/>
                                  <a:gd name="T10" fmla="*/ 160 w 256"/>
                                  <a:gd name="T11" fmla="*/ 232 h 256"/>
                                  <a:gd name="T12" fmla="*/ 160 w 256"/>
                                  <a:gd name="T13" fmla="*/ 216 h 256"/>
                                  <a:gd name="T14" fmla="*/ 152 w 256"/>
                                  <a:gd name="T15" fmla="*/ 240 h 256"/>
                                  <a:gd name="T16" fmla="*/ 128 w 256"/>
                                  <a:gd name="T17" fmla="*/ 256 h 256"/>
                                  <a:gd name="T18" fmla="*/ 48 w 256"/>
                                  <a:gd name="T19" fmla="*/ 80 h 256"/>
                                  <a:gd name="T20" fmla="*/ 88 w 256"/>
                                  <a:gd name="T21" fmla="*/ 166 h 256"/>
                                  <a:gd name="T22" fmla="*/ 90 w 256"/>
                                  <a:gd name="T23" fmla="*/ 181 h 256"/>
                                  <a:gd name="T24" fmla="*/ 160 w 256"/>
                                  <a:gd name="T25" fmla="*/ 184 h 256"/>
                                  <a:gd name="T26" fmla="*/ 168 w 256"/>
                                  <a:gd name="T27" fmla="*/ 176 h 256"/>
                                  <a:gd name="T28" fmla="*/ 181 w 256"/>
                                  <a:gd name="T29" fmla="*/ 140 h 256"/>
                                  <a:gd name="T30" fmla="*/ 128 w 256"/>
                                  <a:gd name="T31" fmla="*/ 0 h 256"/>
                                  <a:gd name="T32" fmla="*/ 80 w 256"/>
                                  <a:gd name="T33" fmla="*/ 80 h 256"/>
                                  <a:gd name="T34" fmla="*/ 64 w 256"/>
                                  <a:gd name="T35" fmla="*/ 80 h 256"/>
                                  <a:gd name="T36" fmla="*/ 136 w 256"/>
                                  <a:gd name="T37" fmla="*/ 24 h 256"/>
                                  <a:gd name="T38" fmla="*/ 25 w 256"/>
                                  <a:gd name="T39" fmla="*/ 16 h 256"/>
                                  <a:gd name="T40" fmla="*/ 42 w 256"/>
                                  <a:gd name="T41" fmla="*/ 27 h 256"/>
                                  <a:gd name="T42" fmla="*/ 47 w 256"/>
                                  <a:gd name="T43" fmla="*/ 12 h 256"/>
                                  <a:gd name="T44" fmla="*/ 23 w 256"/>
                                  <a:gd name="T45" fmla="*/ 5 h 256"/>
                                  <a:gd name="T46" fmla="*/ 230 w 256"/>
                                  <a:gd name="T47" fmla="*/ 141 h 256"/>
                                  <a:gd name="T48" fmla="*/ 206 w 256"/>
                                  <a:gd name="T49" fmla="*/ 134 h 256"/>
                                  <a:gd name="T50" fmla="*/ 221 w 256"/>
                                  <a:gd name="T51" fmla="*/ 154 h 256"/>
                                  <a:gd name="T52" fmla="*/ 232 w 256"/>
                                  <a:gd name="T53" fmla="*/ 152 h 256"/>
                                  <a:gd name="T54" fmla="*/ 32 w 256"/>
                                  <a:gd name="T55" fmla="*/ 80 h 256"/>
                                  <a:gd name="T56" fmla="*/ 8 w 256"/>
                                  <a:gd name="T57" fmla="*/ 72 h 256"/>
                                  <a:gd name="T58" fmla="*/ 8 w 256"/>
                                  <a:gd name="T59" fmla="*/ 88 h 256"/>
                                  <a:gd name="T60" fmla="*/ 32 w 256"/>
                                  <a:gd name="T61" fmla="*/ 80 h 256"/>
                                  <a:gd name="T62" fmla="*/ 217 w 256"/>
                                  <a:gd name="T63" fmla="*/ 26 h 256"/>
                                  <a:gd name="T64" fmla="*/ 232 w 256"/>
                                  <a:gd name="T65" fmla="*/ 5 h 256"/>
                                  <a:gd name="T66" fmla="*/ 208 w 256"/>
                                  <a:gd name="T67" fmla="*/ 12 h 256"/>
                                  <a:gd name="T68" fmla="*/ 213 w 256"/>
                                  <a:gd name="T69" fmla="*/ 27 h 256"/>
                                  <a:gd name="T70" fmla="*/ 232 w 256"/>
                                  <a:gd name="T71" fmla="*/ 72 h 256"/>
                                  <a:gd name="T72" fmla="*/ 232 w 256"/>
                                  <a:gd name="T73" fmla="*/ 88 h 256"/>
                                  <a:gd name="T74" fmla="*/ 256 w 256"/>
                                  <a:gd name="T75" fmla="*/ 80 h 256"/>
                                  <a:gd name="T76" fmla="*/ 38 w 256"/>
                                  <a:gd name="T77" fmla="*/ 132 h 256"/>
                                  <a:gd name="T78" fmla="*/ 23 w 256"/>
                                  <a:gd name="T79" fmla="*/ 152 h 256"/>
                                  <a:gd name="T80" fmla="*/ 34 w 256"/>
                                  <a:gd name="T81" fmla="*/ 154 h 256"/>
                                  <a:gd name="T82" fmla="*/ 49 w 256"/>
                                  <a:gd name="T83" fmla="*/ 134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56" h="256">
                                    <a:moveTo>
                                      <a:pt x="96" y="208"/>
                                    </a:moveTo>
                                    <a:cubicBezTo>
                                      <a:pt x="160" y="208"/>
                                      <a:pt x="160" y="208"/>
                                      <a:pt x="160" y="208"/>
                                    </a:cubicBezTo>
                                    <a:cubicBezTo>
                                      <a:pt x="164" y="208"/>
                                      <a:pt x="168" y="204"/>
                                      <a:pt x="168" y="200"/>
                                    </a:cubicBezTo>
                                    <a:cubicBezTo>
                                      <a:pt x="168" y="195"/>
                                      <a:pt x="164" y="192"/>
                                      <a:pt x="160" y="192"/>
                                    </a:cubicBezTo>
                                    <a:cubicBezTo>
                                      <a:pt x="96" y="192"/>
                                      <a:pt x="96" y="192"/>
                                      <a:pt x="96" y="192"/>
                                    </a:cubicBezTo>
                                    <a:cubicBezTo>
                                      <a:pt x="91" y="192"/>
                                      <a:pt x="88" y="195"/>
                                      <a:pt x="88" y="200"/>
                                    </a:cubicBezTo>
                                    <a:cubicBezTo>
                                      <a:pt x="88" y="204"/>
                                      <a:pt x="91" y="208"/>
                                      <a:pt x="96" y="208"/>
                                    </a:cubicBezTo>
                                    <a:close/>
                                    <a:moveTo>
                                      <a:pt x="160" y="216"/>
                                    </a:moveTo>
                                    <a:cubicBezTo>
                                      <a:pt x="96" y="216"/>
                                      <a:pt x="96" y="216"/>
                                      <a:pt x="96" y="216"/>
                                    </a:cubicBezTo>
                                    <a:cubicBezTo>
                                      <a:pt x="91" y="216"/>
                                      <a:pt x="88" y="219"/>
                                      <a:pt x="88" y="224"/>
                                    </a:cubicBezTo>
                                    <a:cubicBezTo>
                                      <a:pt x="88" y="228"/>
                                      <a:pt x="91" y="232"/>
                                      <a:pt x="96" y="232"/>
                                    </a:cubicBezTo>
                                    <a:cubicBezTo>
                                      <a:pt x="160" y="232"/>
                                      <a:pt x="160" y="232"/>
                                      <a:pt x="160" y="232"/>
                                    </a:cubicBezTo>
                                    <a:cubicBezTo>
                                      <a:pt x="164" y="232"/>
                                      <a:pt x="168" y="228"/>
                                      <a:pt x="168" y="224"/>
                                    </a:cubicBezTo>
                                    <a:cubicBezTo>
                                      <a:pt x="168" y="219"/>
                                      <a:pt x="164" y="216"/>
                                      <a:pt x="160" y="216"/>
                                    </a:cubicBezTo>
                                    <a:close/>
                                    <a:moveTo>
                                      <a:pt x="128" y="256"/>
                                    </a:moveTo>
                                    <a:cubicBezTo>
                                      <a:pt x="141" y="256"/>
                                      <a:pt x="152" y="248"/>
                                      <a:pt x="152" y="240"/>
                                    </a:cubicBezTo>
                                    <a:cubicBezTo>
                                      <a:pt x="104" y="240"/>
                                      <a:pt x="104" y="240"/>
                                      <a:pt x="104" y="240"/>
                                    </a:cubicBezTo>
                                    <a:cubicBezTo>
                                      <a:pt x="104" y="248"/>
                                      <a:pt x="114" y="256"/>
                                      <a:pt x="128" y="256"/>
                                    </a:cubicBezTo>
                                    <a:close/>
                                    <a:moveTo>
                                      <a:pt x="128" y="0"/>
                                    </a:moveTo>
                                    <a:cubicBezTo>
                                      <a:pt x="83" y="0"/>
                                      <a:pt x="48" y="35"/>
                                      <a:pt x="48" y="80"/>
                                    </a:cubicBezTo>
                                    <a:cubicBezTo>
                                      <a:pt x="48" y="103"/>
                                      <a:pt x="58" y="125"/>
                                      <a:pt x="75" y="140"/>
                                    </a:cubicBezTo>
                                    <a:cubicBezTo>
                                      <a:pt x="82" y="146"/>
                                      <a:pt x="88" y="156"/>
                                      <a:pt x="88" y="166"/>
                                    </a:cubicBezTo>
                                    <a:cubicBezTo>
                                      <a:pt x="88" y="176"/>
                                      <a:pt x="88" y="176"/>
                                      <a:pt x="88" y="176"/>
                                    </a:cubicBezTo>
                                    <a:cubicBezTo>
                                      <a:pt x="88" y="178"/>
                                      <a:pt x="88" y="180"/>
                                      <a:pt x="90" y="181"/>
                                    </a:cubicBezTo>
                                    <a:cubicBezTo>
                                      <a:pt x="91" y="183"/>
                                      <a:pt x="94" y="184"/>
                                      <a:pt x="96" y="184"/>
                                    </a:cubicBezTo>
                                    <a:cubicBezTo>
                                      <a:pt x="160" y="184"/>
                                      <a:pt x="160" y="184"/>
                                      <a:pt x="160" y="184"/>
                                    </a:cubicBezTo>
                                    <a:cubicBezTo>
                                      <a:pt x="162" y="184"/>
                                      <a:pt x="164" y="183"/>
                                      <a:pt x="165" y="181"/>
                                    </a:cubicBezTo>
                                    <a:cubicBezTo>
                                      <a:pt x="167" y="180"/>
                                      <a:pt x="168" y="178"/>
                                      <a:pt x="168" y="176"/>
                                    </a:cubicBezTo>
                                    <a:cubicBezTo>
                                      <a:pt x="168" y="166"/>
                                      <a:pt x="168" y="166"/>
                                      <a:pt x="168" y="166"/>
                                    </a:cubicBezTo>
                                    <a:cubicBezTo>
                                      <a:pt x="168" y="156"/>
                                      <a:pt x="173" y="146"/>
                                      <a:pt x="181" y="140"/>
                                    </a:cubicBezTo>
                                    <a:cubicBezTo>
                                      <a:pt x="197" y="125"/>
                                      <a:pt x="208" y="103"/>
                                      <a:pt x="208" y="80"/>
                                    </a:cubicBezTo>
                                    <a:cubicBezTo>
                                      <a:pt x="208" y="35"/>
                                      <a:pt x="172" y="0"/>
                                      <a:pt x="128" y="0"/>
                                    </a:cubicBezTo>
                                    <a:close/>
                                    <a:moveTo>
                                      <a:pt x="128" y="32"/>
                                    </a:moveTo>
                                    <a:cubicBezTo>
                                      <a:pt x="101" y="32"/>
                                      <a:pt x="80" y="53"/>
                                      <a:pt x="80" y="80"/>
                                    </a:cubicBezTo>
                                    <a:cubicBezTo>
                                      <a:pt x="80" y="84"/>
                                      <a:pt x="76" y="88"/>
                                      <a:pt x="72" y="88"/>
                                    </a:cubicBezTo>
                                    <a:cubicBezTo>
                                      <a:pt x="67" y="88"/>
                                      <a:pt x="64" y="84"/>
                                      <a:pt x="64" y="80"/>
                                    </a:cubicBezTo>
                                    <a:cubicBezTo>
                                      <a:pt x="64" y="44"/>
                                      <a:pt x="92" y="16"/>
                                      <a:pt x="128" y="16"/>
                                    </a:cubicBezTo>
                                    <a:cubicBezTo>
                                      <a:pt x="132" y="16"/>
                                      <a:pt x="136" y="19"/>
                                      <a:pt x="136" y="24"/>
                                    </a:cubicBezTo>
                                    <a:cubicBezTo>
                                      <a:pt x="136" y="28"/>
                                      <a:pt x="132" y="32"/>
                                      <a:pt x="128" y="32"/>
                                    </a:cubicBezTo>
                                    <a:close/>
                                    <a:moveTo>
                                      <a:pt x="25" y="16"/>
                                    </a:moveTo>
                                    <a:cubicBezTo>
                                      <a:pt x="38" y="26"/>
                                      <a:pt x="38" y="26"/>
                                      <a:pt x="38" y="26"/>
                                    </a:cubicBezTo>
                                    <a:cubicBezTo>
                                      <a:pt x="39" y="27"/>
                                      <a:pt x="41" y="27"/>
                                      <a:pt x="42" y="27"/>
                                    </a:cubicBezTo>
                                    <a:cubicBezTo>
                                      <a:pt x="45" y="27"/>
                                      <a:pt x="47" y="26"/>
                                      <a:pt x="49" y="24"/>
                                    </a:cubicBezTo>
                                    <a:cubicBezTo>
                                      <a:pt x="51" y="20"/>
                                      <a:pt x="51" y="15"/>
                                      <a:pt x="47" y="12"/>
                                    </a:cubicBezTo>
                                    <a:cubicBezTo>
                                      <a:pt x="34" y="3"/>
                                      <a:pt x="34" y="3"/>
                                      <a:pt x="34" y="3"/>
                                    </a:cubicBezTo>
                                    <a:cubicBezTo>
                                      <a:pt x="30" y="1"/>
                                      <a:pt x="25" y="2"/>
                                      <a:pt x="23" y="5"/>
                                    </a:cubicBezTo>
                                    <a:cubicBezTo>
                                      <a:pt x="20" y="9"/>
                                      <a:pt x="21" y="14"/>
                                      <a:pt x="25" y="16"/>
                                    </a:cubicBezTo>
                                    <a:close/>
                                    <a:moveTo>
                                      <a:pt x="230" y="141"/>
                                    </a:moveTo>
                                    <a:cubicBezTo>
                                      <a:pt x="217" y="132"/>
                                      <a:pt x="217" y="132"/>
                                      <a:pt x="217" y="132"/>
                                    </a:cubicBezTo>
                                    <a:cubicBezTo>
                                      <a:pt x="214" y="129"/>
                                      <a:pt x="209" y="130"/>
                                      <a:pt x="206" y="134"/>
                                    </a:cubicBezTo>
                                    <a:cubicBezTo>
                                      <a:pt x="204" y="137"/>
                                      <a:pt x="205" y="142"/>
                                      <a:pt x="208" y="145"/>
                                    </a:cubicBezTo>
                                    <a:cubicBezTo>
                                      <a:pt x="221" y="154"/>
                                      <a:pt x="221" y="154"/>
                                      <a:pt x="221" y="154"/>
                                    </a:cubicBezTo>
                                    <a:cubicBezTo>
                                      <a:pt x="223" y="155"/>
                                      <a:pt x="224" y="155"/>
                                      <a:pt x="226" y="155"/>
                                    </a:cubicBezTo>
                                    <a:cubicBezTo>
                                      <a:pt x="228" y="155"/>
                                      <a:pt x="231" y="154"/>
                                      <a:pt x="232" y="152"/>
                                    </a:cubicBezTo>
                                    <a:cubicBezTo>
                                      <a:pt x="235" y="148"/>
                                      <a:pt x="234" y="143"/>
                                      <a:pt x="230" y="141"/>
                                    </a:cubicBezTo>
                                    <a:close/>
                                    <a:moveTo>
                                      <a:pt x="32" y="80"/>
                                    </a:moveTo>
                                    <a:cubicBezTo>
                                      <a:pt x="32" y="75"/>
                                      <a:pt x="28" y="72"/>
                                      <a:pt x="24" y="72"/>
                                    </a:cubicBezTo>
                                    <a:cubicBezTo>
                                      <a:pt x="8" y="72"/>
                                      <a:pt x="8" y="72"/>
                                      <a:pt x="8" y="72"/>
                                    </a:cubicBezTo>
                                    <a:cubicBezTo>
                                      <a:pt x="3" y="72"/>
                                      <a:pt x="0" y="75"/>
                                      <a:pt x="0" y="80"/>
                                    </a:cubicBezTo>
                                    <a:cubicBezTo>
                                      <a:pt x="0" y="84"/>
                                      <a:pt x="3" y="88"/>
                                      <a:pt x="8" y="88"/>
                                    </a:cubicBezTo>
                                    <a:cubicBezTo>
                                      <a:pt x="24" y="88"/>
                                      <a:pt x="24" y="88"/>
                                      <a:pt x="24" y="88"/>
                                    </a:cubicBezTo>
                                    <a:cubicBezTo>
                                      <a:pt x="28" y="88"/>
                                      <a:pt x="32" y="84"/>
                                      <a:pt x="32" y="80"/>
                                    </a:cubicBezTo>
                                    <a:close/>
                                    <a:moveTo>
                                      <a:pt x="213" y="27"/>
                                    </a:moveTo>
                                    <a:cubicBezTo>
                                      <a:pt x="214" y="27"/>
                                      <a:pt x="216" y="27"/>
                                      <a:pt x="217" y="26"/>
                                    </a:cubicBezTo>
                                    <a:cubicBezTo>
                                      <a:pt x="230" y="16"/>
                                      <a:pt x="230" y="16"/>
                                      <a:pt x="230" y="16"/>
                                    </a:cubicBezTo>
                                    <a:cubicBezTo>
                                      <a:pt x="234" y="14"/>
                                      <a:pt x="235" y="9"/>
                                      <a:pt x="232" y="5"/>
                                    </a:cubicBezTo>
                                    <a:cubicBezTo>
                                      <a:pt x="230" y="2"/>
                                      <a:pt x="225" y="1"/>
                                      <a:pt x="221" y="3"/>
                                    </a:cubicBezTo>
                                    <a:cubicBezTo>
                                      <a:pt x="208" y="12"/>
                                      <a:pt x="208" y="12"/>
                                      <a:pt x="208" y="12"/>
                                    </a:cubicBezTo>
                                    <a:cubicBezTo>
                                      <a:pt x="205" y="15"/>
                                      <a:pt x="204" y="20"/>
                                      <a:pt x="206" y="24"/>
                                    </a:cubicBezTo>
                                    <a:cubicBezTo>
                                      <a:pt x="208" y="26"/>
                                      <a:pt x="210" y="27"/>
                                      <a:pt x="213" y="27"/>
                                    </a:cubicBezTo>
                                    <a:close/>
                                    <a:moveTo>
                                      <a:pt x="248" y="72"/>
                                    </a:moveTo>
                                    <a:cubicBezTo>
                                      <a:pt x="232" y="72"/>
                                      <a:pt x="232" y="72"/>
                                      <a:pt x="232" y="72"/>
                                    </a:cubicBezTo>
                                    <a:cubicBezTo>
                                      <a:pt x="227" y="72"/>
                                      <a:pt x="224" y="75"/>
                                      <a:pt x="224" y="80"/>
                                    </a:cubicBezTo>
                                    <a:cubicBezTo>
                                      <a:pt x="224" y="84"/>
                                      <a:pt x="227" y="88"/>
                                      <a:pt x="232" y="88"/>
                                    </a:cubicBezTo>
                                    <a:cubicBezTo>
                                      <a:pt x="248" y="88"/>
                                      <a:pt x="248" y="88"/>
                                      <a:pt x="248" y="88"/>
                                    </a:cubicBezTo>
                                    <a:cubicBezTo>
                                      <a:pt x="252" y="88"/>
                                      <a:pt x="256" y="84"/>
                                      <a:pt x="256" y="80"/>
                                    </a:cubicBezTo>
                                    <a:cubicBezTo>
                                      <a:pt x="256" y="75"/>
                                      <a:pt x="252" y="72"/>
                                      <a:pt x="248" y="72"/>
                                    </a:cubicBezTo>
                                    <a:close/>
                                    <a:moveTo>
                                      <a:pt x="38" y="132"/>
                                    </a:moveTo>
                                    <a:cubicBezTo>
                                      <a:pt x="25" y="141"/>
                                      <a:pt x="25" y="141"/>
                                      <a:pt x="25" y="141"/>
                                    </a:cubicBezTo>
                                    <a:cubicBezTo>
                                      <a:pt x="21" y="143"/>
                                      <a:pt x="20" y="148"/>
                                      <a:pt x="23" y="152"/>
                                    </a:cubicBezTo>
                                    <a:cubicBezTo>
                                      <a:pt x="24" y="154"/>
                                      <a:pt x="27" y="155"/>
                                      <a:pt x="29" y="155"/>
                                    </a:cubicBezTo>
                                    <a:cubicBezTo>
                                      <a:pt x="31" y="155"/>
                                      <a:pt x="32" y="155"/>
                                      <a:pt x="34" y="154"/>
                                    </a:cubicBezTo>
                                    <a:cubicBezTo>
                                      <a:pt x="47" y="145"/>
                                      <a:pt x="47" y="145"/>
                                      <a:pt x="47" y="145"/>
                                    </a:cubicBezTo>
                                    <a:cubicBezTo>
                                      <a:pt x="51" y="142"/>
                                      <a:pt x="51" y="137"/>
                                      <a:pt x="49" y="134"/>
                                    </a:cubicBezTo>
                                    <a:cubicBezTo>
                                      <a:pt x="46" y="130"/>
                                      <a:pt x="41" y="129"/>
                                      <a:pt x="38" y="132"/>
                                    </a:cubicBezTo>
                                    <a:close/>
                                  </a:path>
                                </a:pathLst>
                              </a:custGeom>
                              <a:solidFill>
                                <a:schemeClr val="bg1"/>
                              </a:solidFill>
                              <a:ln>
                                <a:noFill/>
                              </a:ln>
                            </wps:spPr>
                            <wps:bodyPr vert="horz" wrap="square" lIns="91440" tIns="45720" rIns="91440" bIns="45720" numCol="1" anchor="t" anchorCtr="0" compatLnSpc="1">
                              <a:prstTxWarp prst="textNoShape">
                                <a:avLst/>
                              </a:prstTxWarp>
                            </wps:bodyPr>
                          </wps:wsp>
                        </a:graphicData>
                      </a:graphic>
                    </wp:inline>
                  </w:drawing>
                </mc:Choice>
                <mc:Fallback>
                  <w:pict>
                    <v:shape w14:anchorId="4FD34F6D" id="Freeform 301" o:spid="_x0000_s1026" alt="Titre : Image of Tip Box" style="width:48.4pt;height:48.4pt;visibility:visible;mso-wrap-style:square;mso-left-percent:-10001;mso-top-percent:-10001;mso-position-horizontal:absolute;mso-position-horizontal-relative:char;mso-position-vertical:absolute;mso-position-vertical-relative:line;mso-left-percent:-10001;mso-top-percent:-10001;v-text-anchor:top" coordsize="25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" path="m96,208v64,,64,,64,c164,208,168,204,168,200v,-5,-4,-8,-8,-8c96,192,96,192,96,192v-5,,-8,3,-8,8c88,204,91,208,96,208xm160,216v-64,,-64,,-64,c91,216,88,219,88,224v,4,3,8,8,8c160,232,160,232,160,232v4,,8,-4,8,-8c168,219,164,216,160,216xm128,256v13,,24,-8,24,-16c104,240,104,240,104,240v,8,10,16,24,16xm128,c83,,48,35,48,80v,23,10,45,27,60c82,146,88,156,88,166v,10,,10,,10c88,178,88,180,90,181v1,2,4,3,6,3c160,184,160,184,160,184v2,,4,-1,5,-3c167,180,168,178,168,176v,-10,,-10,,-10c168,156,173,146,181,140v16,-15,27,-37,27,-60c208,35,172,,128,xm128,32c101,32,80,53,80,80v,4,-4,8,-8,8c67,88,64,84,64,80,64,44,92,16,128,16v4,,8,3,8,8c136,28,132,32,128,32xm25,16c38,26,38,26,38,26v1,1,3,1,4,1c45,27,47,26,49,24v2,-4,2,-9,-2,-12c34,3,34,3,34,3,30,1,25,2,23,5v-3,4,-2,9,2,11xm230,141v-13,-9,-13,-9,-13,-9c214,129,209,130,206,134v-2,3,-1,8,2,11c221,154,221,154,221,154v2,1,3,1,5,1c228,155,231,154,232,152v3,-4,2,-9,-2,-11xm32,80v,-5,-4,-8,-8,-8c8,72,8,72,8,72,3,72,,75,,80v,4,3,8,8,8c24,88,24,88,24,88v4,,8,-4,8,-8xm213,27v1,,3,,4,-1c230,16,230,16,230,16v4,-2,5,-7,2,-11c230,2,225,1,221,3v-13,9,-13,9,-13,9c205,15,204,20,206,24v2,2,4,3,7,3xm248,72v-16,,-16,,-16,c227,72,224,75,224,80v,4,3,8,8,8c248,88,248,88,248,88v4,,8,-4,8,-8c256,75,252,72,248,72xm38,132v-13,9,-13,9,-13,9c21,143,20,148,23,152v1,2,4,3,6,3c31,155,32,155,34,154v13,-9,13,-9,13,-9c51,142,51,137,49,134v-3,-4,-8,-5,-11,-2xe" fillcolor="white [3212]" stroked="f">
                      <v:path arrowok="t" o:connecttype="custom" o:connectlocs="383988,499184;383988,460785;211193,479984;383988,518383;211193,537583;383988,556782;383988,518383;364788,575981;307190,614380;115196,191994;211193,398387;215993,434386;383988,441586;403187,422386;434386,335989;307190,0;191994,191994;153595,191994;326389,57598;59998,38399;100797,64798;112796,28799;55198,12000;551982,338389;494384,321590;530383,369588;556782,364788;76798,191994;19199,172794;19199,211193;76798,191994;520783,62398;556782,12000;499184,28799;511183,64798;556782,172794;556782,211193;614380,191994;91197,316790;55198,364788;81597,369588;117596,321590" o:connectangles="0,0,0,0,0,0,0,0,0,0,0,0,0,0,0,0,0,0,0,0,0,0,0,0,0,0,0,0,0,0,0,0,0,0,0,0,0,0,0,0,0,0"/>
                      <o:lock v:ext="edit" aspectratio="t" verticies="t"/>
                      <w10:anchorlock/>
                    </v:shape>
                  </w:pict>
                </mc:Fallback>
              </mc:AlternateContent>
            </w:r>
          </w:p>
        </w:tc>
        <w:tc>
          <w:tcPr>
            <w:tcW w:w="5130" w:type="dxa"/>
          </w:tcPr>
          <w:p w:rsidR="00A60EBB" w:rsidRPr="009F0881" w:rsidRDefault="00A60EBB" w:rsidP="00FD15D3">
            <w:pPr>
              <w:pStyle w:val="JANotes"/>
              <w:cnfStyle w:val="100000000000" w:firstRow="1" w:lastRow="0" w:firstColumn="0" w:lastColumn="0" w:oddVBand="0" w:evenVBand="0" w:oddHBand="0" w:evenHBand="0" w:firstRowFirstColumn="0" w:firstRowLastColumn="0" w:lastRowFirstColumn="0" w:lastRowLastColumn="0"/>
            </w:pPr>
            <w:r>
              <w:rPr>
                <w:u w:val="single"/>
              </w:rPr>
              <w:t>Remarque</w:t>
            </w:r>
            <w:r w:rsidR="0070658E">
              <w:rPr>
                <w:u w:val="single"/>
              </w:rPr>
              <w:t> </w:t>
            </w:r>
            <w:r>
              <w:t>: Lorsque les heures sont soumises par un superviseur, elles sont automatiquement approuvées.</w:t>
            </w:r>
          </w:p>
        </w:tc>
      </w:tr>
    </w:tbl>
    <w:p w:rsidR="00A60EBB" w:rsidRDefault="00A60EBB" w:rsidP="00381C31">
      <w:pPr>
        <w:spacing w:before="0" w:after="0" w:line="240" w:lineRule="auto"/>
        <w:sectPr w:rsidR="00A60EBB" w:rsidSect="003D3BDD">
          <w:headerReference w:type="even" r:id="rId12"/>
          <w:headerReference w:type="default" r:id="rId13"/>
          <w:footerReference w:type="even" r:id="rId14"/>
          <w:footerReference w:type="default" r:id="rId15"/>
          <w:headerReference w:type="first" r:id="rId16"/>
          <w:footerReference w:type="first" r:id="rId17"/>
          <w:type w:val="continuous"/>
          <w:pgSz w:w="15840" w:h="12240" w:orient="landscape"/>
          <w:pgMar w:top="720" w:right="720" w:bottom="432" w:left="720" w:header="720" w:footer="144" w:gutter="0"/>
          <w:cols w:space="720"/>
          <w:docGrid w:linePitch="360"/>
        </w:sectPr>
      </w:pPr>
    </w:p>
    <w:p w:rsidR="002604C3" w:rsidRDefault="002604C3" w:rsidP="00381C31">
      <w:pPr>
        <w:pStyle w:val="JASub-title"/>
        <w:spacing w:before="0" w:after="0" w:line="240" w:lineRule="auto"/>
      </w:pPr>
      <w:r>
        <w:br w:type="page"/>
      </w:r>
      <w:r>
        <w:rPr>
          <w:sz w:val="28"/>
        </w:rPr>
        <w:lastRenderedPageBreak/>
        <w:t xml:space="preserve">La modification des feuilles de temps de votre équipe </w:t>
      </w:r>
    </w:p>
    <w:p w:rsidR="00A52790" w:rsidRDefault="00A52790" w:rsidP="00381C31">
      <w:pPr>
        <w:pStyle w:val="JABody"/>
        <w:spacing w:before="0" w:after="0" w:line="240" w:lineRule="auto"/>
      </w:pPr>
    </w:p>
    <w:p w:rsidR="00A52790" w:rsidRPr="00A52790" w:rsidRDefault="00926B3C" w:rsidP="00381C31">
      <w:pPr>
        <w:pStyle w:val="JABody"/>
        <w:spacing w:before="0" w:after="0" w:line="240" w:lineRule="auto"/>
      </w:pPr>
      <w:r>
        <w:rPr>
          <w:b/>
        </w:rPr>
        <w:t xml:space="preserve">Étape 1 : </w:t>
      </w:r>
      <w:r>
        <w:t>Pour faire la vérification des données ou les modifier, vous pouvez « entrer » directement dans la feuille de temps de chacun des employés en cliquant sur le nom de la personne (vous pouvez cliquer quand le nom s</w:t>
      </w:r>
      <w:r w:rsidR="0070658E">
        <w:t>’</w:t>
      </w:r>
      <w:r>
        <w:t>affiche en bleu et ainsi obtenir une information ou saisir des données)</w:t>
      </w:r>
    </w:p>
    <w:p w:rsidR="00A52790" w:rsidRDefault="00A52790" w:rsidP="00381C31">
      <w:pPr>
        <w:pStyle w:val="JABody"/>
        <w:spacing w:before="0" w:after="0" w:line="240" w:lineRule="auto"/>
      </w:pPr>
    </w:p>
    <w:p w:rsidR="00E13B7C" w:rsidRDefault="0028310C" w:rsidP="00381C31">
      <w:pPr>
        <w:pStyle w:val="JABody"/>
        <w:spacing w:before="0" w:after="0" w:line="240" w:lineRule="auto"/>
        <w:rPr>
          <w:b/>
        </w:rPr>
      </w:pPr>
      <w:r>
        <w:rPr>
          <w:noProof/>
        </w:rPr>
        <mc:AlternateContent>
          <mc:Choice Requires="wps">
            <w:drawing>
              <wp:anchor distT="0" distB="0" distL="114300" distR="114300" simplePos="0" relativeHeight="251640832" behindDoc="0" locked="0" layoutInCell="1" allowOverlap="1">
                <wp:simplePos x="0" y="0"/>
                <wp:positionH relativeFrom="column">
                  <wp:posOffset>1729740</wp:posOffset>
                </wp:positionH>
                <wp:positionV relativeFrom="paragraph">
                  <wp:posOffset>2517775</wp:posOffset>
                </wp:positionV>
                <wp:extent cx="480060" cy="469265"/>
                <wp:effectExtent l="38100" t="0" r="34290" b="64135"/>
                <wp:wrapNone/>
                <wp:docPr id="15"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0060" cy="46926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F678509" id="_x0000_t32" coordsize="21600,21600" o:spt="32" o:oned="t" path="m,l21600,21600e" filled="f">
                <v:path arrowok="t" fillok="f" o:connecttype="none"/>
                <o:lock v:ext="edit" shapetype="t"/>
              </v:shapetype>
              <v:shape id="AutoShape 3" o:spid="_x0000_s1026" type="#_x0000_t32" style="position:absolute;margin-left:136.2pt;margin-top:198.25pt;width:37.8pt;height:36.95pt;flip:x;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" strokecolor="red">
                <v:stroke endarrow="block"/>
              </v:shape>
            </w:pict>
          </mc:Fallback>
        </mc:AlternateContent>
      </w:r>
      <w:r>
        <w:rPr>
          <w:b/>
          <w:noProof/>
        </w:rPr>
        <w:drawing>
          <wp:inline distT="0" distB="0" distL="0" distR="0">
            <wp:extent cx="9144000" cy="3612515"/>
            <wp:effectExtent l="38100" t="38100" r="38100" b="450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Review Time Screenshot.jpg"/>
                    <pic:cNvPicPr/>
                  </pic:nvPicPr>
                  <pic:blipFill>
                    <a:blip r:embed="rId18"/>
                    <a:stretch>
                      <a:fillRect/>
                    </a:stretch>
                  </pic:blipFill>
                  <pic:spPr>
                    <a:xfrm>
                      <a:off x="0" y="0"/>
                      <a:ext cx="9144000" cy="3612515"/>
                    </a:xfrm>
                    <a:prstGeom prst="rect">
                      <a:avLst/>
                    </a:prstGeom>
                    <a:ln w="28575">
                      <a:solidFill>
                        <a:srgbClr val="002060"/>
                      </a:solidFill>
                    </a:ln>
                  </pic:spPr>
                </pic:pic>
              </a:graphicData>
            </a:graphic>
          </wp:inline>
        </w:drawing>
      </w:r>
    </w:p>
    <w:p w:rsidR="00696C67" w:rsidRDefault="00696C67" w:rsidP="00381C31">
      <w:pPr>
        <w:pStyle w:val="JABody"/>
        <w:spacing w:before="0" w:after="0" w:line="240" w:lineRule="auto"/>
        <w:rPr>
          <w:b/>
        </w:rPr>
      </w:pPr>
    </w:p>
    <w:p w:rsidR="00BF01E8" w:rsidRDefault="00BF01E8" w:rsidP="00381C31">
      <w:pPr>
        <w:pStyle w:val="JABody"/>
        <w:spacing w:before="0" w:after="0" w:line="240" w:lineRule="auto"/>
      </w:pPr>
    </w:p>
    <w:p w:rsidR="00BF01E8" w:rsidRDefault="00BF01E8" w:rsidP="00381C31">
      <w:pPr>
        <w:pStyle w:val="JABody"/>
        <w:spacing w:before="0" w:after="0" w:line="240" w:lineRule="auto"/>
      </w:pPr>
    </w:p>
    <w:p w:rsidR="00BF01E8" w:rsidRDefault="00BF01E8" w:rsidP="00381C31">
      <w:pPr>
        <w:pStyle w:val="JABody"/>
        <w:spacing w:before="0" w:after="0" w:line="240" w:lineRule="auto"/>
      </w:pPr>
    </w:p>
    <w:p w:rsidR="00BF01E8" w:rsidRDefault="00BF01E8" w:rsidP="00381C31">
      <w:pPr>
        <w:pStyle w:val="JABody"/>
        <w:spacing w:before="0" w:after="0" w:line="240" w:lineRule="auto"/>
      </w:pPr>
    </w:p>
    <w:p w:rsidR="00BF01E8" w:rsidRDefault="00BF01E8" w:rsidP="00381C31">
      <w:pPr>
        <w:pStyle w:val="JABody"/>
        <w:spacing w:before="0" w:after="0" w:line="240" w:lineRule="auto"/>
      </w:pPr>
    </w:p>
    <w:p w:rsidR="00BF01E8" w:rsidRDefault="00BF01E8" w:rsidP="00381C31">
      <w:pPr>
        <w:pStyle w:val="JABody"/>
        <w:spacing w:before="0" w:after="0" w:line="240" w:lineRule="auto"/>
      </w:pPr>
    </w:p>
    <w:p w:rsidR="00BF01E8" w:rsidRDefault="00BF01E8" w:rsidP="00381C31">
      <w:pPr>
        <w:pStyle w:val="JABody"/>
        <w:spacing w:before="0" w:after="0" w:line="240" w:lineRule="auto"/>
      </w:pPr>
    </w:p>
    <w:p w:rsidR="00696C67" w:rsidRDefault="00696C67" w:rsidP="00381C31">
      <w:pPr>
        <w:pStyle w:val="JABody"/>
        <w:spacing w:before="0" w:after="0" w:line="240" w:lineRule="auto"/>
      </w:pPr>
      <w:r>
        <w:t xml:space="preserve">Il peut être plus facile de consulter la feuille de temps d’un employé en particulier dans une nouvelle fenêtre. Placez votre curseur en haut de l’écran sur l’onglet ouvert et faites un clic droit. Choisissez </w:t>
      </w:r>
      <w:r>
        <w:rPr>
          <w:b/>
        </w:rPr>
        <w:t xml:space="preserve">Duplicate </w:t>
      </w:r>
      <w:r>
        <w:t>et cliquez. Vous ouvrez ainsi deux fenêtres dans Workday et vous pourrez en utiliser une pour accéder aux données d’un employé.</w:t>
      </w:r>
    </w:p>
    <w:p w:rsidR="00BF01E8" w:rsidRDefault="00BF01E8" w:rsidP="00381C31">
      <w:pPr>
        <w:pStyle w:val="JABody"/>
        <w:spacing w:before="0" w:after="0" w:line="240" w:lineRule="auto"/>
      </w:pPr>
    </w:p>
    <w:p w:rsidR="00BF01E8" w:rsidRPr="00696C67" w:rsidRDefault="00BF01E8" w:rsidP="00381C31">
      <w:pPr>
        <w:pStyle w:val="JABody"/>
        <w:spacing w:before="0" w:after="0" w:line="240" w:lineRule="auto"/>
      </w:pPr>
      <w:r>
        <w:rPr>
          <w:noProof/>
        </w:rPr>
        <w:drawing>
          <wp:inline distT="0" distB="0" distL="0" distR="0">
            <wp:extent cx="5471160" cy="2811780"/>
            <wp:effectExtent l="38100" t="38100" r="34290" b="457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uplicate screen trick.jpg"/>
                    <pic:cNvPicPr/>
                  </pic:nvPicPr>
                  <pic:blipFill>
                    <a:blip r:embed="rId19"/>
                    <a:stretch>
                      <a:fillRect/>
                    </a:stretch>
                  </pic:blipFill>
                  <pic:spPr>
                    <a:xfrm>
                      <a:off x="0" y="0"/>
                      <a:ext cx="5471160" cy="2811780"/>
                    </a:xfrm>
                    <a:prstGeom prst="rect">
                      <a:avLst/>
                    </a:prstGeom>
                    <a:ln w="28575">
                      <a:solidFill>
                        <a:srgbClr val="002060"/>
                      </a:solidFill>
                    </a:ln>
                  </pic:spPr>
                </pic:pic>
              </a:graphicData>
            </a:graphic>
          </wp:inline>
        </w:drawing>
      </w:r>
    </w:p>
    <w:p w:rsidR="00E13B7C" w:rsidRPr="002645E2" w:rsidRDefault="00E13B7C" w:rsidP="00381C31">
      <w:pPr>
        <w:pStyle w:val="JABody"/>
        <w:spacing w:before="0" w:after="0" w:line="240" w:lineRule="auto"/>
      </w:pPr>
    </w:p>
    <w:p w:rsidR="00E13B7C" w:rsidRDefault="00E13B7C" w:rsidP="00381C31">
      <w:pPr>
        <w:pStyle w:val="JABody"/>
        <w:spacing w:before="0" w:after="0" w:line="240" w:lineRule="auto"/>
        <w:rPr>
          <w:b/>
        </w:rPr>
      </w:pPr>
    </w:p>
    <w:p w:rsidR="00E13B7C" w:rsidRDefault="00E13B7C" w:rsidP="00381C31">
      <w:pPr>
        <w:pStyle w:val="JABody"/>
        <w:spacing w:before="0" w:after="0" w:line="240" w:lineRule="auto"/>
        <w:rPr>
          <w:b/>
        </w:rPr>
      </w:pPr>
    </w:p>
    <w:p w:rsidR="00E13B7C" w:rsidRDefault="00E13B7C" w:rsidP="00381C31">
      <w:pPr>
        <w:pStyle w:val="JABody"/>
        <w:spacing w:before="0" w:after="0" w:line="240" w:lineRule="auto"/>
        <w:rPr>
          <w:b/>
        </w:rPr>
      </w:pPr>
    </w:p>
    <w:p w:rsidR="00E13B7C" w:rsidRDefault="00E13B7C" w:rsidP="00381C31">
      <w:pPr>
        <w:pStyle w:val="JABody"/>
        <w:spacing w:before="0" w:after="0" w:line="240" w:lineRule="auto"/>
        <w:rPr>
          <w:b/>
        </w:rPr>
      </w:pPr>
    </w:p>
    <w:p w:rsidR="00E13B7C" w:rsidRDefault="00E13B7C" w:rsidP="00381C31">
      <w:pPr>
        <w:pStyle w:val="JABody"/>
        <w:spacing w:before="0" w:after="0" w:line="240" w:lineRule="auto"/>
        <w:rPr>
          <w:b/>
        </w:rPr>
      </w:pPr>
    </w:p>
    <w:p w:rsidR="00E13B7C" w:rsidRDefault="00E13B7C" w:rsidP="00381C31">
      <w:pPr>
        <w:pStyle w:val="JABody"/>
        <w:spacing w:before="0" w:after="0" w:line="240" w:lineRule="auto"/>
        <w:rPr>
          <w:b/>
        </w:rPr>
      </w:pPr>
    </w:p>
    <w:p w:rsidR="00E13B7C" w:rsidRDefault="00E13B7C" w:rsidP="00381C31">
      <w:pPr>
        <w:pStyle w:val="JABody"/>
        <w:spacing w:before="0" w:after="0" w:line="240" w:lineRule="auto"/>
        <w:rPr>
          <w:b/>
        </w:rPr>
      </w:pPr>
    </w:p>
    <w:p w:rsidR="00E13B7C" w:rsidRDefault="00E13B7C" w:rsidP="00381C31">
      <w:pPr>
        <w:pStyle w:val="JABody"/>
        <w:spacing w:before="0" w:after="0" w:line="240" w:lineRule="auto"/>
        <w:rPr>
          <w:b/>
        </w:rPr>
      </w:pPr>
    </w:p>
    <w:p w:rsidR="00E13B7C" w:rsidRDefault="00E13B7C" w:rsidP="00381C31">
      <w:pPr>
        <w:pStyle w:val="JABody"/>
        <w:spacing w:before="0" w:after="0" w:line="240" w:lineRule="auto"/>
        <w:rPr>
          <w:b/>
        </w:rPr>
      </w:pPr>
    </w:p>
    <w:p w:rsidR="00E13B7C" w:rsidRDefault="00E13B7C" w:rsidP="00381C31">
      <w:pPr>
        <w:pStyle w:val="JABody"/>
        <w:spacing w:before="0" w:after="0" w:line="240" w:lineRule="auto"/>
        <w:rPr>
          <w:b/>
        </w:rPr>
      </w:pPr>
    </w:p>
    <w:p w:rsidR="00435CB5" w:rsidRDefault="00435CB5" w:rsidP="00381C31">
      <w:pPr>
        <w:pStyle w:val="JABody"/>
        <w:spacing w:before="0" w:after="0" w:line="240" w:lineRule="auto"/>
        <w:rPr>
          <w:b/>
        </w:rPr>
      </w:pPr>
    </w:p>
    <w:p w:rsidR="00435CB5" w:rsidRDefault="00435CB5" w:rsidP="00381C31">
      <w:pPr>
        <w:pStyle w:val="JABody"/>
        <w:spacing w:before="0" w:after="0" w:line="240" w:lineRule="auto"/>
        <w:rPr>
          <w:b/>
        </w:rPr>
      </w:pPr>
    </w:p>
    <w:p w:rsidR="00F51646" w:rsidRDefault="00021639" w:rsidP="00381C31">
      <w:pPr>
        <w:pStyle w:val="JABody"/>
        <w:spacing w:before="0" w:after="0" w:line="240" w:lineRule="auto"/>
      </w:pPr>
      <w:r>
        <w:rPr>
          <w:b/>
        </w:rPr>
        <w:lastRenderedPageBreak/>
        <w:t xml:space="preserve">Étape 2 : </w:t>
      </w:r>
      <w:r>
        <w:t xml:space="preserve">Une fois la fiche d’un employé ouverte, vous pouvez voir les </w:t>
      </w:r>
      <w:r>
        <w:rPr>
          <w:b/>
        </w:rPr>
        <w:t>Daily Totals</w:t>
      </w:r>
      <w:r>
        <w:t xml:space="preserve">. Cliquez sur </w:t>
      </w:r>
      <w:r>
        <w:rPr>
          <w:b/>
        </w:rPr>
        <w:t>All Entries</w:t>
      </w:r>
      <w:r>
        <w:t xml:space="preserve"> pour avoir de l’information plus</w:t>
      </w:r>
      <w:r w:rsidR="00F51646">
        <w:t xml:space="preserve"> </w:t>
      </w:r>
      <w:r>
        <w:t>détaillée.</w:t>
      </w:r>
    </w:p>
    <w:p w:rsidR="00F51646" w:rsidRPr="00F51646" w:rsidRDefault="00F51646" w:rsidP="00381C31">
      <w:pPr>
        <w:pStyle w:val="JABody"/>
        <w:spacing w:before="0" w:after="0" w:line="240" w:lineRule="auto"/>
      </w:pPr>
      <w:r w:rsidRPr="00F51646">
        <w:rPr>
          <w:noProof/>
        </w:rPr>
        <w:t xml:space="preserve"> </w:t>
      </w:r>
      <w:r>
        <w:rPr>
          <w:noProof/>
        </w:rPr>
        <w:drawing>
          <wp:inline distT="0" distB="0" distL="0" distR="0" wp14:anchorId="5A7BEE73" wp14:editId="5F77864B">
            <wp:extent cx="7886700" cy="5297235"/>
            <wp:effectExtent l="38100" t="38100" r="38100" b="3683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Employee Time Entry.jpg"/>
                    <pic:cNvPicPr/>
                  </pic:nvPicPr>
                  <pic:blipFill>
                    <a:blip r:embed="rId20"/>
                    <a:stretch>
                      <a:fillRect/>
                    </a:stretch>
                  </pic:blipFill>
                  <pic:spPr>
                    <a:xfrm>
                      <a:off x="0" y="0"/>
                      <a:ext cx="7917205" cy="5317724"/>
                    </a:xfrm>
                    <a:prstGeom prst="rect">
                      <a:avLst/>
                    </a:prstGeom>
                    <a:ln w="28575">
                      <a:solidFill>
                        <a:srgbClr val="002060"/>
                      </a:solidFill>
                    </a:ln>
                  </pic:spPr>
                </pic:pic>
              </a:graphicData>
            </a:graphic>
          </wp:inline>
        </w:drawing>
      </w:r>
      <w:r w:rsidR="0042399A">
        <w:rPr>
          <w:noProof/>
        </w:rPr>
        <mc:AlternateContent>
          <mc:Choice Requires="wps">
            <w:drawing>
              <wp:anchor distT="0" distB="0" distL="114300" distR="114300" simplePos="0" relativeHeight="251644928" behindDoc="0" locked="0" layoutInCell="1" allowOverlap="1" wp14:anchorId="327F5D8D" wp14:editId="5B34AEDB">
                <wp:simplePos x="0" y="0"/>
                <wp:positionH relativeFrom="column">
                  <wp:posOffset>2293620</wp:posOffset>
                </wp:positionH>
                <wp:positionV relativeFrom="paragraph">
                  <wp:posOffset>2449195</wp:posOffset>
                </wp:positionV>
                <wp:extent cx="580390" cy="182880"/>
                <wp:effectExtent l="0" t="171450" r="0" b="140970"/>
                <wp:wrapNone/>
                <wp:docPr id="28"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009737">
                          <a:off x="0" y="0"/>
                          <a:ext cx="580390" cy="182880"/>
                        </a:xfrm>
                        <a:prstGeom prst="leftArrow">
                          <a:avLst>
                            <a:gd name="adj1" fmla="val 50000"/>
                            <a:gd name="adj2" fmla="val 69172"/>
                          </a:avLst>
                        </a:prstGeom>
                        <a:solidFill>
                          <a:srgbClr val="FF0000"/>
                        </a:solidFill>
                        <a:ln w="2857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7C2AE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5" o:spid="_x0000_s1026" type="#_x0000_t66" style="position:absolute;margin-left:180.6pt;margin-top:192.85pt;width:45.7pt;height:14.4pt;rotation:-2829258fd;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" adj="4708" fillcolor="red" strokecolor="red" strokeweight="2.25pt"/>
            </w:pict>
          </mc:Fallback>
        </mc:AlternateContent>
      </w:r>
    </w:p>
    <w:p w:rsidR="00F51646" w:rsidRDefault="00F51646" w:rsidP="00381C31">
      <w:pPr>
        <w:pStyle w:val="JABody"/>
        <w:spacing w:before="0" w:after="0" w:line="240" w:lineRule="auto"/>
        <w:rPr>
          <w:b/>
        </w:rPr>
      </w:pPr>
    </w:p>
    <w:p w:rsidR="001405C3" w:rsidRDefault="001405C3" w:rsidP="00381C31">
      <w:pPr>
        <w:pStyle w:val="JABody"/>
        <w:spacing w:before="0" w:after="0" w:line="240" w:lineRule="auto"/>
      </w:pPr>
      <w:r>
        <w:rPr>
          <w:b/>
        </w:rPr>
        <w:t xml:space="preserve">Étape 3 : </w:t>
      </w:r>
      <w:r>
        <w:t xml:space="preserve">Pour modifier ou entrer les heures, cliquez sur </w:t>
      </w:r>
      <w:r>
        <w:rPr>
          <w:b/>
        </w:rPr>
        <w:t>Enter Time for Worker</w:t>
      </w:r>
      <w:r>
        <w:t xml:space="preserve"> en bas de la page à gauche.</w:t>
      </w:r>
    </w:p>
    <w:p w:rsidR="00E13B7C" w:rsidRDefault="00E13B7C" w:rsidP="00381C31">
      <w:pPr>
        <w:pStyle w:val="JABody"/>
        <w:spacing w:before="0" w:after="0" w:line="240" w:lineRule="auto"/>
      </w:pPr>
    </w:p>
    <w:p w:rsidR="008C2086" w:rsidRDefault="00615B9B" w:rsidP="00381C31">
      <w:pPr>
        <w:pStyle w:val="JABody"/>
        <w:spacing w:before="0" w:after="0" w:line="240" w:lineRule="auto"/>
      </w:pPr>
      <w:r>
        <w:rPr>
          <w:noProof/>
        </w:rPr>
        <mc:AlternateContent>
          <mc:Choice Requires="wps">
            <w:drawing>
              <wp:anchor distT="0" distB="0" distL="114300" distR="114300" simplePos="0" relativeHeight="251641856" behindDoc="0" locked="0" layoutInCell="1" allowOverlap="1">
                <wp:simplePos x="0" y="0"/>
                <wp:positionH relativeFrom="column">
                  <wp:posOffset>1767840</wp:posOffset>
                </wp:positionH>
                <wp:positionV relativeFrom="paragraph">
                  <wp:posOffset>2618105</wp:posOffset>
                </wp:positionV>
                <wp:extent cx="580390" cy="182880"/>
                <wp:effectExtent l="0" t="171450" r="0" b="140970"/>
                <wp:wrapNone/>
                <wp:docPr id="5"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009737">
                          <a:off x="0" y="0"/>
                          <a:ext cx="580390" cy="182880"/>
                        </a:xfrm>
                        <a:prstGeom prst="leftArrow">
                          <a:avLst>
                            <a:gd name="adj1" fmla="val 50000"/>
                            <a:gd name="adj2" fmla="val 69172"/>
                          </a:avLst>
                        </a:prstGeom>
                        <a:solidFill>
                          <a:srgbClr val="FF0000"/>
                        </a:solidFill>
                        <a:ln w="2857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4DB0D0" id="AutoShape 5" o:spid="_x0000_s1026" type="#_x0000_t66" style="position:absolute;margin-left:139.2pt;margin-top:206.15pt;width:45.7pt;height:14.4pt;rotation:-2829258fd;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" adj="4708" fillcolor="red" strokecolor="red" strokeweight="2.25pt"/>
            </w:pict>
          </mc:Fallback>
        </mc:AlternateContent>
      </w:r>
      <w:r>
        <w:rPr>
          <w:noProof/>
        </w:rPr>
        <w:drawing>
          <wp:inline distT="0" distB="0" distL="0" distR="0">
            <wp:extent cx="9144000" cy="3265805"/>
            <wp:effectExtent l="38100" t="38100" r="38100" b="298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Enter time for Worker Button.jpg"/>
                    <pic:cNvPicPr/>
                  </pic:nvPicPr>
                  <pic:blipFill>
                    <a:blip r:embed="rId21"/>
                    <a:stretch>
                      <a:fillRect/>
                    </a:stretch>
                  </pic:blipFill>
                  <pic:spPr>
                    <a:xfrm>
                      <a:off x="0" y="0"/>
                      <a:ext cx="9144000" cy="3265805"/>
                    </a:xfrm>
                    <a:prstGeom prst="rect">
                      <a:avLst/>
                    </a:prstGeom>
                    <a:ln w="28575">
                      <a:solidFill>
                        <a:srgbClr val="002060"/>
                      </a:solidFill>
                    </a:ln>
                  </pic:spPr>
                </pic:pic>
              </a:graphicData>
            </a:graphic>
          </wp:inline>
        </w:drawing>
      </w:r>
    </w:p>
    <w:p w:rsidR="008C2086" w:rsidRDefault="008C2086" w:rsidP="00381C31">
      <w:pPr>
        <w:pStyle w:val="JABody"/>
        <w:spacing w:before="0" w:after="0" w:line="240" w:lineRule="auto"/>
      </w:pPr>
    </w:p>
    <w:p w:rsidR="008C2086" w:rsidRDefault="008C2086" w:rsidP="00381C31">
      <w:pPr>
        <w:pStyle w:val="JABody"/>
        <w:spacing w:before="0" w:after="0" w:line="240" w:lineRule="auto"/>
        <w:rPr>
          <w:b/>
        </w:rPr>
      </w:pPr>
    </w:p>
    <w:p w:rsidR="008C2086" w:rsidRDefault="008C2086" w:rsidP="00381C31">
      <w:pPr>
        <w:pStyle w:val="JABody"/>
        <w:spacing w:before="0" w:after="0" w:line="240" w:lineRule="auto"/>
        <w:rPr>
          <w:b/>
        </w:rPr>
      </w:pPr>
    </w:p>
    <w:p w:rsidR="008C2086" w:rsidRDefault="008C2086" w:rsidP="00381C31">
      <w:pPr>
        <w:pStyle w:val="JABody"/>
        <w:spacing w:before="0" w:after="0" w:line="240" w:lineRule="auto"/>
        <w:rPr>
          <w:b/>
        </w:rPr>
      </w:pPr>
    </w:p>
    <w:p w:rsidR="008C2086" w:rsidRDefault="008C2086" w:rsidP="00381C31">
      <w:pPr>
        <w:pStyle w:val="JABody"/>
        <w:spacing w:before="0" w:after="0" w:line="240" w:lineRule="auto"/>
        <w:rPr>
          <w:b/>
        </w:rPr>
      </w:pPr>
    </w:p>
    <w:p w:rsidR="008C2086" w:rsidRDefault="008C2086" w:rsidP="00381C31">
      <w:pPr>
        <w:pStyle w:val="JABody"/>
        <w:spacing w:before="0" w:after="0" w:line="240" w:lineRule="auto"/>
        <w:rPr>
          <w:b/>
        </w:rPr>
      </w:pPr>
    </w:p>
    <w:p w:rsidR="008C2086" w:rsidRDefault="008C2086" w:rsidP="00381C31">
      <w:pPr>
        <w:pStyle w:val="JABody"/>
        <w:spacing w:before="0" w:after="0" w:line="240" w:lineRule="auto"/>
        <w:rPr>
          <w:b/>
        </w:rPr>
      </w:pPr>
    </w:p>
    <w:p w:rsidR="008C2086" w:rsidRDefault="008C2086" w:rsidP="00381C31">
      <w:pPr>
        <w:pStyle w:val="JABody"/>
        <w:spacing w:before="0" w:after="0" w:line="240" w:lineRule="auto"/>
        <w:rPr>
          <w:b/>
        </w:rPr>
      </w:pPr>
    </w:p>
    <w:p w:rsidR="008C2086" w:rsidRDefault="008C2086" w:rsidP="00381C31">
      <w:pPr>
        <w:pStyle w:val="JABody"/>
        <w:spacing w:before="0" w:after="0" w:line="240" w:lineRule="auto"/>
        <w:rPr>
          <w:b/>
        </w:rPr>
      </w:pPr>
    </w:p>
    <w:p w:rsidR="008C2086" w:rsidRDefault="008C2086" w:rsidP="00381C31">
      <w:pPr>
        <w:pStyle w:val="JABody"/>
        <w:spacing w:before="0" w:after="0" w:line="240" w:lineRule="auto"/>
        <w:rPr>
          <w:b/>
        </w:rPr>
      </w:pPr>
    </w:p>
    <w:p w:rsidR="005A51E9" w:rsidRDefault="005A51E9" w:rsidP="00381C31">
      <w:pPr>
        <w:pStyle w:val="JABody"/>
        <w:spacing w:before="0" w:after="0" w:line="240" w:lineRule="auto"/>
        <w:rPr>
          <w:b/>
        </w:rPr>
      </w:pPr>
    </w:p>
    <w:p w:rsidR="005A51E9" w:rsidRDefault="005A51E9" w:rsidP="00381C31">
      <w:pPr>
        <w:pStyle w:val="JABody"/>
        <w:spacing w:before="0" w:after="0" w:line="240" w:lineRule="auto"/>
        <w:rPr>
          <w:b/>
        </w:rPr>
      </w:pPr>
    </w:p>
    <w:p w:rsidR="008C2086" w:rsidRDefault="008C2086" w:rsidP="00381C31">
      <w:pPr>
        <w:pStyle w:val="JABody"/>
        <w:spacing w:before="0" w:after="0" w:line="240" w:lineRule="auto"/>
      </w:pPr>
      <w:r>
        <w:rPr>
          <w:b/>
        </w:rPr>
        <w:lastRenderedPageBreak/>
        <w:t xml:space="preserve">Étape 4 : </w:t>
      </w:r>
      <w:r>
        <w:t>Entrez les heures pour un employé en cliquant sur les tranches horaires</w:t>
      </w:r>
      <w:r>
        <w:rPr>
          <w:b/>
          <w:bCs/>
        </w:rPr>
        <w:t>.</w:t>
      </w:r>
      <w:r>
        <w:rPr>
          <w:color w:val="FF0000"/>
        </w:rPr>
        <w:t xml:space="preserve"> </w:t>
      </w:r>
      <w:r>
        <w:rPr>
          <w:color w:val="auto"/>
        </w:rPr>
        <w:t xml:space="preserve">Le champ deviendra bleu et la fenêtre surgissante </w:t>
      </w:r>
      <w:r>
        <w:rPr>
          <w:b/>
          <w:color w:val="auto"/>
        </w:rPr>
        <w:t xml:space="preserve">Enter Time </w:t>
      </w:r>
      <w:r>
        <w:rPr>
          <w:color w:val="auto"/>
        </w:rPr>
        <w:t>appara</w:t>
      </w:r>
      <w:r w:rsidR="0070658E">
        <w:rPr>
          <w:color w:val="auto"/>
        </w:rPr>
        <w:t>î</w:t>
      </w:r>
      <w:r>
        <w:rPr>
          <w:color w:val="auto"/>
        </w:rPr>
        <w:t xml:space="preserve">tra. Remplissez tous les champs requis et cliquez sur </w:t>
      </w:r>
      <w:r>
        <w:rPr>
          <w:b/>
          <w:color w:val="auto"/>
        </w:rPr>
        <w:t>OK</w:t>
      </w:r>
      <w:r>
        <w:rPr>
          <w:color w:val="auto"/>
        </w:rPr>
        <w:t>.</w:t>
      </w:r>
      <w:r>
        <w:rPr>
          <w:b/>
          <w:color w:val="auto"/>
        </w:rPr>
        <w:t xml:space="preserve"> </w:t>
      </w:r>
      <w:r>
        <w:rPr>
          <w:color w:val="auto"/>
        </w:rPr>
        <w:t xml:space="preserve">La fenêtre </w:t>
      </w:r>
      <w:r>
        <w:rPr>
          <w:b/>
          <w:color w:val="auto"/>
        </w:rPr>
        <w:t xml:space="preserve">Enter Time </w:t>
      </w:r>
      <w:r>
        <w:rPr>
          <w:color w:val="auto"/>
        </w:rPr>
        <w:t xml:space="preserve">se fermera. Cliquez sur </w:t>
      </w:r>
      <w:r>
        <w:rPr>
          <w:b/>
          <w:color w:val="auto"/>
        </w:rPr>
        <w:t>Submit</w:t>
      </w:r>
      <w:r>
        <w:rPr>
          <w:color w:val="auto"/>
        </w:rPr>
        <w:t>.</w:t>
      </w:r>
    </w:p>
    <w:p w:rsidR="005A51E9" w:rsidRDefault="005A51E9" w:rsidP="00381C31">
      <w:pPr>
        <w:pStyle w:val="JABody"/>
        <w:spacing w:before="0" w:after="0" w:line="240" w:lineRule="auto"/>
      </w:pPr>
    </w:p>
    <w:p w:rsidR="005A51E9" w:rsidRDefault="00720197" w:rsidP="00381C31">
      <w:pPr>
        <w:pStyle w:val="JABody"/>
        <w:spacing w:before="0" w:after="0" w:line="240" w:lineRule="auto"/>
      </w:pPr>
      <w:r>
        <w:rPr>
          <w:noProof/>
        </w:rPr>
        <mc:AlternateContent>
          <mc:Choice Requires="wps">
            <w:drawing>
              <wp:anchor distT="0" distB="0" distL="114300" distR="114300" simplePos="0" relativeHeight="251664384" behindDoc="0" locked="0" layoutInCell="1" allowOverlap="1" wp14:anchorId="1005218D" wp14:editId="2FE4DFC9">
                <wp:simplePos x="0" y="0"/>
                <wp:positionH relativeFrom="column">
                  <wp:posOffset>4053841</wp:posOffset>
                </wp:positionH>
                <wp:positionV relativeFrom="paragraph">
                  <wp:posOffset>3387958</wp:posOffset>
                </wp:positionV>
                <wp:extent cx="421640" cy="243840"/>
                <wp:effectExtent l="0" t="57150" r="35560" b="60960"/>
                <wp:wrapNone/>
                <wp:docPr id="71"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963155">
                          <a:off x="0" y="0"/>
                          <a:ext cx="421640" cy="243840"/>
                        </a:xfrm>
                        <a:prstGeom prst="leftArrow">
                          <a:avLst>
                            <a:gd name="adj1" fmla="val 50000"/>
                            <a:gd name="adj2" fmla="val 50920"/>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D1E6C0" id="AutoShape 6" o:spid="_x0000_s1026" type="#_x0000_t66" style="position:absolute;margin-left:319.2pt;margin-top:266.75pt;width:33.2pt;height:19.2pt;rotation:-1787871fd;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" adj="6361" fillcolor="red" strokecolor="red"/>
            </w:pict>
          </mc:Fallback>
        </mc:AlternateContent>
      </w:r>
      <w:r>
        <w:rPr>
          <w:noProof/>
        </w:rPr>
        <mc:AlternateContent>
          <mc:Choice Requires="wps">
            <w:drawing>
              <wp:anchor distT="0" distB="0" distL="114300" distR="114300" simplePos="0" relativeHeight="251663360" behindDoc="0" locked="0" layoutInCell="1" allowOverlap="1" wp14:anchorId="1005218D" wp14:editId="2FE4DFC9">
                <wp:simplePos x="0" y="0"/>
                <wp:positionH relativeFrom="column">
                  <wp:posOffset>434340</wp:posOffset>
                </wp:positionH>
                <wp:positionV relativeFrom="paragraph">
                  <wp:posOffset>3797935</wp:posOffset>
                </wp:positionV>
                <wp:extent cx="421640" cy="243840"/>
                <wp:effectExtent l="0" t="57150" r="35560" b="60960"/>
                <wp:wrapNone/>
                <wp:docPr id="70"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963155">
                          <a:off x="0" y="0"/>
                          <a:ext cx="421640" cy="243840"/>
                        </a:xfrm>
                        <a:prstGeom prst="leftArrow">
                          <a:avLst>
                            <a:gd name="adj1" fmla="val 50000"/>
                            <a:gd name="adj2" fmla="val 50920"/>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B00D6E" id="AutoShape 6" o:spid="_x0000_s1026" type="#_x0000_t66" style="position:absolute;margin-left:34.2pt;margin-top:299.05pt;width:33.2pt;height:19.2pt;rotation:-1787871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" adj="6361" fillcolor="red" strokecolor="red"/>
            </w:pict>
          </mc:Fallback>
        </mc:AlternateContent>
      </w:r>
      <w:r>
        <w:rPr>
          <w:noProof/>
        </w:rPr>
        <w:drawing>
          <wp:inline distT="0" distB="0" distL="0" distR="0">
            <wp:extent cx="5391964" cy="3990975"/>
            <wp:effectExtent l="38100" t="38100" r="37465" b="285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Enter time for an employee.jpg"/>
                    <pic:cNvPicPr/>
                  </pic:nvPicPr>
                  <pic:blipFill>
                    <a:blip r:embed="rId22"/>
                    <a:stretch>
                      <a:fillRect/>
                    </a:stretch>
                  </pic:blipFill>
                  <pic:spPr>
                    <a:xfrm>
                      <a:off x="0" y="0"/>
                      <a:ext cx="5396011" cy="3993971"/>
                    </a:xfrm>
                    <a:prstGeom prst="rect">
                      <a:avLst/>
                    </a:prstGeom>
                    <a:ln w="28575">
                      <a:solidFill>
                        <a:srgbClr val="002060"/>
                      </a:solidFill>
                    </a:ln>
                  </pic:spPr>
                </pic:pic>
              </a:graphicData>
            </a:graphic>
          </wp:inline>
        </w:drawing>
      </w:r>
    </w:p>
    <w:p w:rsidR="005013BD" w:rsidRDefault="005013BD" w:rsidP="00381C31">
      <w:pPr>
        <w:pStyle w:val="JABody"/>
        <w:spacing w:before="0" w:after="0" w:line="240" w:lineRule="auto"/>
      </w:pPr>
    </w:p>
    <w:tbl>
      <w:tblPr>
        <w:tblStyle w:val="JANoteTable"/>
        <w:tblW w:w="6336" w:type="dxa"/>
        <w:tblInd w:w="432" w:type="dxa"/>
        <w:tblLook w:val="04A0" w:firstRow="1" w:lastRow="0" w:firstColumn="1" w:lastColumn="0" w:noHBand="0" w:noVBand="1"/>
      </w:tblPr>
      <w:tblGrid>
        <w:gridCol w:w="1206"/>
        <w:gridCol w:w="5130"/>
      </w:tblGrid>
      <w:tr w:rsidR="005013BD" w:rsidTr="00FD15D3">
        <w:trPr>
          <w:cnfStyle w:val="100000000000" w:firstRow="1" w:lastRow="0" w:firstColumn="0" w:lastColumn="0" w:oddVBand="0" w:evenVBand="0" w:oddHBand="0" w:evenHBand="0" w:firstRowFirstColumn="0" w:firstRowLastColumn="0" w:lastRowFirstColumn="0" w:lastRowLastColumn="0"/>
          <w:trHeight w:val="1152"/>
        </w:trPr>
        <w:tc>
          <w:tcPr>
            <w:cnfStyle w:val="001000000000" w:firstRow="0" w:lastRow="0" w:firstColumn="1" w:lastColumn="0" w:oddVBand="0" w:evenVBand="0" w:oddHBand="0" w:evenHBand="0" w:firstRowFirstColumn="0" w:firstRowLastColumn="0" w:lastRowFirstColumn="0" w:lastRowLastColumn="0"/>
            <w:tcW w:w="1206" w:type="dxa"/>
          </w:tcPr>
          <w:p w:rsidR="005013BD" w:rsidRDefault="005013BD" w:rsidP="00FD15D3">
            <w:pPr>
              <w:pStyle w:val="JABody"/>
              <w:jc w:val="center"/>
            </w:pPr>
            <w:r>
              <w:rPr>
                <w:noProof/>
              </w:rPr>
              <mc:AlternateContent>
                <mc:Choice Requires="wps">
                  <w:drawing>
                    <wp:inline distT="0" distB="0" distL="0" distR="0" wp14:anchorId="3C1363ED" wp14:editId="4EED4E0B">
                      <wp:extent cx="614380" cy="614380"/>
                      <wp:effectExtent l="0" t="0" r="0" b="0"/>
                      <wp:docPr id="31" name="Freeform 301" title="Image of Tip Box"/>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614380" cy="614380"/>
                              </a:xfrm>
                              <a:custGeom>
                                <a:avLst/>
                                <a:gdLst>
                                  <a:gd name="T0" fmla="*/ 160 w 256"/>
                                  <a:gd name="T1" fmla="*/ 208 h 256"/>
                                  <a:gd name="T2" fmla="*/ 160 w 256"/>
                                  <a:gd name="T3" fmla="*/ 192 h 256"/>
                                  <a:gd name="T4" fmla="*/ 88 w 256"/>
                                  <a:gd name="T5" fmla="*/ 200 h 256"/>
                                  <a:gd name="T6" fmla="*/ 160 w 256"/>
                                  <a:gd name="T7" fmla="*/ 216 h 256"/>
                                  <a:gd name="T8" fmla="*/ 88 w 256"/>
                                  <a:gd name="T9" fmla="*/ 224 h 256"/>
                                  <a:gd name="T10" fmla="*/ 160 w 256"/>
                                  <a:gd name="T11" fmla="*/ 232 h 256"/>
                                  <a:gd name="T12" fmla="*/ 160 w 256"/>
                                  <a:gd name="T13" fmla="*/ 216 h 256"/>
                                  <a:gd name="T14" fmla="*/ 152 w 256"/>
                                  <a:gd name="T15" fmla="*/ 240 h 256"/>
                                  <a:gd name="T16" fmla="*/ 128 w 256"/>
                                  <a:gd name="T17" fmla="*/ 256 h 256"/>
                                  <a:gd name="T18" fmla="*/ 48 w 256"/>
                                  <a:gd name="T19" fmla="*/ 80 h 256"/>
                                  <a:gd name="T20" fmla="*/ 88 w 256"/>
                                  <a:gd name="T21" fmla="*/ 166 h 256"/>
                                  <a:gd name="T22" fmla="*/ 90 w 256"/>
                                  <a:gd name="T23" fmla="*/ 181 h 256"/>
                                  <a:gd name="T24" fmla="*/ 160 w 256"/>
                                  <a:gd name="T25" fmla="*/ 184 h 256"/>
                                  <a:gd name="T26" fmla="*/ 168 w 256"/>
                                  <a:gd name="T27" fmla="*/ 176 h 256"/>
                                  <a:gd name="T28" fmla="*/ 181 w 256"/>
                                  <a:gd name="T29" fmla="*/ 140 h 256"/>
                                  <a:gd name="T30" fmla="*/ 128 w 256"/>
                                  <a:gd name="T31" fmla="*/ 0 h 256"/>
                                  <a:gd name="T32" fmla="*/ 80 w 256"/>
                                  <a:gd name="T33" fmla="*/ 80 h 256"/>
                                  <a:gd name="T34" fmla="*/ 64 w 256"/>
                                  <a:gd name="T35" fmla="*/ 80 h 256"/>
                                  <a:gd name="T36" fmla="*/ 136 w 256"/>
                                  <a:gd name="T37" fmla="*/ 24 h 256"/>
                                  <a:gd name="T38" fmla="*/ 25 w 256"/>
                                  <a:gd name="T39" fmla="*/ 16 h 256"/>
                                  <a:gd name="T40" fmla="*/ 42 w 256"/>
                                  <a:gd name="T41" fmla="*/ 27 h 256"/>
                                  <a:gd name="T42" fmla="*/ 47 w 256"/>
                                  <a:gd name="T43" fmla="*/ 12 h 256"/>
                                  <a:gd name="T44" fmla="*/ 23 w 256"/>
                                  <a:gd name="T45" fmla="*/ 5 h 256"/>
                                  <a:gd name="T46" fmla="*/ 230 w 256"/>
                                  <a:gd name="T47" fmla="*/ 141 h 256"/>
                                  <a:gd name="T48" fmla="*/ 206 w 256"/>
                                  <a:gd name="T49" fmla="*/ 134 h 256"/>
                                  <a:gd name="T50" fmla="*/ 221 w 256"/>
                                  <a:gd name="T51" fmla="*/ 154 h 256"/>
                                  <a:gd name="T52" fmla="*/ 232 w 256"/>
                                  <a:gd name="T53" fmla="*/ 152 h 256"/>
                                  <a:gd name="T54" fmla="*/ 32 w 256"/>
                                  <a:gd name="T55" fmla="*/ 80 h 256"/>
                                  <a:gd name="T56" fmla="*/ 8 w 256"/>
                                  <a:gd name="T57" fmla="*/ 72 h 256"/>
                                  <a:gd name="T58" fmla="*/ 8 w 256"/>
                                  <a:gd name="T59" fmla="*/ 88 h 256"/>
                                  <a:gd name="T60" fmla="*/ 32 w 256"/>
                                  <a:gd name="T61" fmla="*/ 80 h 256"/>
                                  <a:gd name="T62" fmla="*/ 217 w 256"/>
                                  <a:gd name="T63" fmla="*/ 26 h 256"/>
                                  <a:gd name="T64" fmla="*/ 232 w 256"/>
                                  <a:gd name="T65" fmla="*/ 5 h 256"/>
                                  <a:gd name="T66" fmla="*/ 208 w 256"/>
                                  <a:gd name="T67" fmla="*/ 12 h 256"/>
                                  <a:gd name="T68" fmla="*/ 213 w 256"/>
                                  <a:gd name="T69" fmla="*/ 27 h 256"/>
                                  <a:gd name="T70" fmla="*/ 232 w 256"/>
                                  <a:gd name="T71" fmla="*/ 72 h 256"/>
                                  <a:gd name="T72" fmla="*/ 232 w 256"/>
                                  <a:gd name="T73" fmla="*/ 88 h 256"/>
                                  <a:gd name="T74" fmla="*/ 256 w 256"/>
                                  <a:gd name="T75" fmla="*/ 80 h 256"/>
                                  <a:gd name="T76" fmla="*/ 38 w 256"/>
                                  <a:gd name="T77" fmla="*/ 132 h 256"/>
                                  <a:gd name="T78" fmla="*/ 23 w 256"/>
                                  <a:gd name="T79" fmla="*/ 152 h 256"/>
                                  <a:gd name="T80" fmla="*/ 34 w 256"/>
                                  <a:gd name="T81" fmla="*/ 154 h 256"/>
                                  <a:gd name="T82" fmla="*/ 49 w 256"/>
                                  <a:gd name="T83" fmla="*/ 134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56" h="256">
                                    <a:moveTo>
                                      <a:pt x="96" y="208"/>
                                    </a:moveTo>
                                    <a:cubicBezTo>
                                      <a:pt x="160" y="208"/>
                                      <a:pt x="160" y="208"/>
                                      <a:pt x="160" y="208"/>
                                    </a:cubicBezTo>
                                    <a:cubicBezTo>
                                      <a:pt x="164" y="208"/>
                                      <a:pt x="168" y="204"/>
                                      <a:pt x="168" y="200"/>
                                    </a:cubicBezTo>
                                    <a:cubicBezTo>
                                      <a:pt x="168" y="195"/>
                                      <a:pt x="164" y="192"/>
                                      <a:pt x="160" y="192"/>
                                    </a:cubicBezTo>
                                    <a:cubicBezTo>
                                      <a:pt x="96" y="192"/>
                                      <a:pt x="96" y="192"/>
                                      <a:pt x="96" y="192"/>
                                    </a:cubicBezTo>
                                    <a:cubicBezTo>
                                      <a:pt x="91" y="192"/>
                                      <a:pt x="88" y="195"/>
                                      <a:pt x="88" y="200"/>
                                    </a:cubicBezTo>
                                    <a:cubicBezTo>
                                      <a:pt x="88" y="204"/>
                                      <a:pt x="91" y="208"/>
                                      <a:pt x="96" y="208"/>
                                    </a:cubicBezTo>
                                    <a:close/>
                                    <a:moveTo>
                                      <a:pt x="160" y="216"/>
                                    </a:moveTo>
                                    <a:cubicBezTo>
                                      <a:pt x="96" y="216"/>
                                      <a:pt x="96" y="216"/>
                                      <a:pt x="96" y="216"/>
                                    </a:cubicBezTo>
                                    <a:cubicBezTo>
                                      <a:pt x="91" y="216"/>
                                      <a:pt x="88" y="219"/>
                                      <a:pt x="88" y="224"/>
                                    </a:cubicBezTo>
                                    <a:cubicBezTo>
                                      <a:pt x="88" y="228"/>
                                      <a:pt x="91" y="232"/>
                                      <a:pt x="96" y="232"/>
                                    </a:cubicBezTo>
                                    <a:cubicBezTo>
                                      <a:pt x="160" y="232"/>
                                      <a:pt x="160" y="232"/>
                                      <a:pt x="160" y="232"/>
                                    </a:cubicBezTo>
                                    <a:cubicBezTo>
                                      <a:pt x="164" y="232"/>
                                      <a:pt x="168" y="228"/>
                                      <a:pt x="168" y="224"/>
                                    </a:cubicBezTo>
                                    <a:cubicBezTo>
                                      <a:pt x="168" y="219"/>
                                      <a:pt x="164" y="216"/>
                                      <a:pt x="160" y="216"/>
                                    </a:cubicBezTo>
                                    <a:close/>
                                    <a:moveTo>
                                      <a:pt x="128" y="256"/>
                                    </a:moveTo>
                                    <a:cubicBezTo>
                                      <a:pt x="141" y="256"/>
                                      <a:pt x="152" y="248"/>
                                      <a:pt x="152" y="240"/>
                                    </a:cubicBezTo>
                                    <a:cubicBezTo>
                                      <a:pt x="104" y="240"/>
                                      <a:pt x="104" y="240"/>
                                      <a:pt x="104" y="240"/>
                                    </a:cubicBezTo>
                                    <a:cubicBezTo>
                                      <a:pt x="104" y="248"/>
                                      <a:pt x="114" y="256"/>
                                      <a:pt x="128" y="256"/>
                                    </a:cubicBezTo>
                                    <a:close/>
                                    <a:moveTo>
                                      <a:pt x="128" y="0"/>
                                    </a:moveTo>
                                    <a:cubicBezTo>
                                      <a:pt x="83" y="0"/>
                                      <a:pt x="48" y="35"/>
                                      <a:pt x="48" y="80"/>
                                    </a:cubicBezTo>
                                    <a:cubicBezTo>
                                      <a:pt x="48" y="103"/>
                                      <a:pt x="58" y="125"/>
                                      <a:pt x="75" y="140"/>
                                    </a:cubicBezTo>
                                    <a:cubicBezTo>
                                      <a:pt x="82" y="146"/>
                                      <a:pt x="88" y="156"/>
                                      <a:pt x="88" y="166"/>
                                    </a:cubicBezTo>
                                    <a:cubicBezTo>
                                      <a:pt x="88" y="176"/>
                                      <a:pt x="88" y="176"/>
                                      <a:pt x="88" y="176"/>
                                    </a:cubicBezTo>
                                    <a:cubicBezTo>
                                      <a:pt x="88" y="178"/>
                                      <a:pt x="88" y="180"/>
                                      <a:pt x="90" y="181"/>
                                    </a:cubicBezTo>
                                    <a:cubicBezTo>
                                      <a:pt x="91" y="183"/>
                                      <a:pt x="94" y="184"/>
                                      <a:pt x="96" y="184"/>
                                    </a:cubicBezTo>
                                    <a:cubicBezTo>
                                      <a:pt x="160" y="184"/>
                                      <a:pt x="160" y="184"/>
                                      <a:pt x="160" y="184"/>
                                    </a:cubicBezTo>
                                    <a:cubicBezTo>
                                      <a:pt x="162" y="184"/>
                                      <a:pt x="164" y="183"/>
                                      <a:pt x="165" y="181"/>
                                    </a:cubicBezTo>
                                    <a:cubicBezTo>
                                      <a:pt x="167" y="180"/>
                                      <a:pt x="168" y="178"/>
                                      <a:pt x="168" y="176"/>
                                    </a:cubicBezTo>
                                    <a:cubicBezTo>
                                      <a:pt x="168" y="166"/>
                                      <a:pt x="168" y="166"/>
                                      <a:pt x="168" y="166"/>
                                    </a:cubicBezTo>
                                    <a:cubicBezTo>
                                      <a:pt x="168" y="156"/>
                                      <a:pt x="173" y="146"/>
                                      <a:pt x="181" y="140"/>
                                    </a:cubicBezTo>
                                    <a:cubicBezTo>
                                      <a:pt x="197" y="125"/>
                                      <a:pt x="208" y="103"/>
                                      <a:pt x="208" y="80"/>
                                    </a:cubicBezTo>
                                    <a:cubicBezTo>
                                      <a:pt x="208" y="35"/>
                                      <a:pt x="172" y="0"/>
                                      <a:pt x="128" y="0"/>
                                    </a:cubicBezTo>
                                    <a:close/>
                                    <a:moveTo>
                                      <a:pt x="128" y="32"/>
                                    </a:moveTo>
                                    <a:cubicBezTo>
                                      <a:pt x="101" y="32"/>
                                      <a:pt x="80" y="53"/>
                                      <a:pt x="80" y="80"/>
                                    </a:cubicBezTo>
                                    <a:cubicBezTo>
                                      <a:pt x="80" y="84"/>
                                      <a:pt x="76" y="88"/>
                                      <a:pt x="72" y="88"/>
                                    </a:cubicBezTo>
                                    <a:cubicBezTo>
                                      <a:pt x="67" y="88"/>
                                      <a:pt x="64" y="84"/>
                                      <a:pt x="64" y="80"/>
                                    </a:cubicBezTo>
                                    <a:cubicBezTo>
                                      <a:pt x="64" y="44"/>
                                      <a:pt x="92" y="16"/>
                                      <a:pt x="128" y="16"/>
                                    </a:cubicBezTo>
                                    <a:cubicBezTo>
                                      <a:pt x="132" y="16"/>
                                      <a:pt x="136" y="19"/>
                                      <a:pt x="136" y="24"/>
                                    </a:cubicBezTo>
                                    <a:cubicBezTo>
                                      <a:pt x="136" y="28"/>
                                      <a:pt x="132" y="32"/>
                                      <a:pt x="128" y="32"/>
                                    </a:cubicBezTo>
                                    <a:close/>
                                    <a:moveTo>
                                      <a:pt x="25" y="16"/>
                                    </a:moveTo>
                                    <a:cubicBezTo>
                                      <a:pt x="38" y="26"/>
                                      <a:pt x="38" y="26"/>
                                      <a:pt x="38" y="26"/>
                                    </a:cubicBezTo>
                                    <a:cubicBezTo>
                                      <a:pt x="39" y="27"/>
                                      <a:pt x="41" y="27"/>
                                      <a:pt x="42" y="27"/>
                                    </a:cubicBezTo>
                                    <a:cubicBezTo>
                                      <a:pt x="45" y="27"/>
                                      <a:pt x="47" y="26"/>
                                      <a:pt x="49" y="24"/>
                                    </a:cubicBezTo>
                                    <a:cubicBezTo>
                                      <a:pt x="51" y="20"/>
                                      <a:pt x="51" y="15"/>
                                      <a:pt x="47" y="12"/>
                                    </a:cubicBezTo>
                                    <a:cubicBezTo>
                                      <a:pt x="34" y="3"/>
                                      <a:pt x="34" y="3"/>
                                      <a:pt x="34" y="3"/>
                                    </a:cubicBezTo>
                                    <a:cubicBezTo>
                                      <a:pt x="30" y="1"/>
                                      <a:pt x="25" y="2"/>
                                      <a:pt x="23" y="5"/>
                                    </a:cubicBezTo>
                                    <a:cubicBezTo>
                                      <a:pt x="20" y="9"/>
                                      <a:pt x="21" y="14"/>
                                      <a:pt x="25" y="16"/>
                                    </a:cubicBezTo>
                                    <a:close/>
                                    <a:moveTo>
                                      <a:pt x="230" y="141"/>
                                    </a:moveTo>
                                    <a:cubicBezTo>
                                      <a:pt x="217" y="132"/>
                                      <a:pt x="217" y="132"/>
                                      <a:pt x="217" y="132"/>
                                    </a:cubicBezTo>
                                    <a:cubicBezTo>
                                      <a:pt x="214" y="129"/>
                                      <a:pt x="209" y="130"/>
                                      <a:pt x="206" y="134"/>
                                    </a:cubicBezTo>
                                    <a:cubicBezTo>
                                      <a:pt x="204" y="137"/>
                                      <a:pt x="205" y="142"/>
                                      <a:pt x="208" y="145"/>
                                    </a:cubicBezTo>
                                    <a:cubicBezTo>
                                      <a:pt x="221" y="154"/>
                                      <a:pt x="221" y="154"/>
                                      <a:pt x="221" y="154"/>
                                    </a:cubicBezTo>
                                    <a:cubicBezTo>
                                      <a:pt x="223" y="155"/>
                                      <a:pt x="224" y="155"/>
                                      <a:pt x="226" y="155"/>
                                    </a:cubicBezTo>
                                    <a:cubicBezTo>
                                      <a:pt x="228" y="155"/>
                                      <a:pt x="231" y="154"/>
                                      <a:pt x="232" y="152"/>
                                    </a:cubicBezTo>
                                    <a:cubicBezTo>
                                      <a:pt x="235" y="148"/>
                                      <a:pt x="234" y="143"/>
                                      <a:pt x="230" y="141"/>
                                    </a:cubicBezTo>
                                    <a:close/>
                                    <a:moveTo>
                                      <a:pt x="32" y="80"/>
                                    </a:moveTo>
                                    <a:cubicBezTo>
                                      <a:pt x="32" y="75"/>
                                      <a:pt x="28" y="72"/>
                                      <a:pt x="24" y="72"/>
                                    </a:cubicBezTo>
                                    <a:cubicBezTo>
                                      <a:pt x="8" y="72"/>
                                      <a:pt x="8" y="72"/>
                                      <a:pt x="8" y="72"/>
                                    </a:cubicBezTo>
                                    <a:cubicBezTo>
                                      <a:pt x="3" y="72"/>
                                      <a:pt x="0" y="75"/>
                                      <a:pt x="0" y="80"/>
                                    </a:cubicBezTo>
                                    <a:cubicBezTo>
                                      <a:pt x="0" y="84"/>
                                      <a:pt x="3" y="88"/>
                                      <a:pt x="8" y="88"/>
                                    </a:cubicBezTo>
                                    <a:cubicBezTo>
                                      <a:pt x="24" y="88"/>
                                      <a:pt x="24" y="88"/>
                                      <a:pt x="24" y="88"/>
                                    </a:cubicBezTo>
                                    <a:cubicBezTo>
                                      <a:pt x="28" y="88"/>
                                      <a:pt x="32" y="84"/>
                                      <a:pt x="32" y="80"/>
                                    </a:cubicBezTo>
                                    <a:close/>
                                    <a:moveTo>
                                      <a:pt x="213" y="27"/>
                                    </a:moveTo>
                                    <a:cubicBezTo>
                                      <a:pt x="214" y="27"/>
                                      <a:pt x="216" y="27"/>
                                      <a:pt x="217" y="26"/>
                                    </a:cubicBezTo>
                                    <a:cubicBezTo>
                                      <a:pt x="230" y="16"/>
                                      <a:pt x="230" y="16"/>
                                      <a:pt x="230" y="16"/>
                                    </a:cubicBezTo>
                                    <a:cubicBezTo>
                                      <a:pt x="234" y="14"/>
                                      <a:pt x="235" y="9"/>
                                      <a:pt x="232" y="5"/>
                                    </a:cubicBezTo>
                                    <a:cubicBezTo>
                                      <a:pt x="230" y="2"/>
                                      <a:pt x="225" y="1"/>
                                      <a:pt x="221" y="3"/>
                                    </a:cubicBezTo>
                                    <a:cubicBezTo>
                                      <a:pt x="208" y="12"/>
                                      <a:pt x="208" y="12"/>
                                      <a:pt x="208" y="12"/>
                                    </a:cubicBezTo>
                                    <a:cubicBezTo>
                                      <a:pt x="205" y="15"/>
                                      <a:pt x="204" y="20"/>
                                      <a:pt x="206" y="24"/>
                                    </a:cubicBezTo>
                                    <a:cubicBezTo>
                                      <a:pt x="208" y="26"/>
                                      <a:pt x="210" y="27"/>
                                      <a:pt x="213" y="27"/>
                                    </a:cubicBezTo>
                                    <a:close/>
                                    <a:moveTo>
                                      <a:pt x="248" y="72"/>
                                    </a:moveTo>
                                    <a:cubicBezTo>
                                      <a:pt x="232" y="72"/>
                                      <a:pt x="232" y="72"/>
                                      <a:pt x="232" y="72"/>
                                    </a:cubicBezTo>
                                    <a:cubicBezTo>
                                      <a:pt x="227" y="72"/>
                                      <a:pt x="224" y="75"/>
                                      <a:pt x="224" y="80"/>
                                    </a:cubicBezTo>
                                    <a:cubicBezTo>
                                      <a:pt x="224" y="84"/>
                                      <a:pt x="227" y="88"/>
                                      <a:pt x="232" y="88"/>
                                    </a:cubicBezTo>
                                    <a:cubicBezTo>
                                      <a:pt x="248" y="88"/>
                                      <a:pt x="248" y="88"/>
                                      <a:pt x="248" y="88"/>
                                    </a:cubicBezTo>
                                    <a:cubicBezTo>
                                      <a:pt x="252" y="88"/>
                                      <a:pt x="256" y="84"/>
                                      <a:pt x="256" y="80"/>
                                    </a:cubicBezTo>
                                    <a:cubicBezTo>
                                      <a:pt x="256" y="75"/>
                                      <a:pt x="252" y="72"/>
                                      <a:pt x="248" y="72"/>
                                    </a:cubicBezTo>
                                    <a:close/>
                                    <a:moveTo>
                                      <a:pt x="38" y="132"/>
                                    </a:moveTo>
                                    <a:cubicBezTo>
                                      <a:pt x="25" y="141"/>
                                      <a:pt x="25" y="141"/>
                                      <a:pt x="25" y="141"/>
                                    </a:cubicBezTo>
                                    <a:cubicBezTo>
                                      <a:pt x="21" y="143"/>
                                      <a:pt x="20" y="148"/>
                                      <a:pt x="23" y="152"/>
                                    </a:cubicBezTo>
                                    <a:cubicBezTo>
                                      <a:pt x="24" y="154"/>
                                      <a:pt x="27" y="155"/>
                                      <a:pt x="29" y="155"/>
                                    </a:cubicBezTo>
                                    <a:cubicBezTo>
                                      <a:pt x="31" y="155"/>
                                      <a:pt x="32" y="155"/>
                                      <a:pt x="34" y="154"/>
                                    </a:cubicBezTo>
                                    <a:cubicBezTo>
                                      <a:pt x="47" y="145"/>
                                      <a:pt x="47" y="145"/>
                                      <a:pt x="47" y="145"/>
                                    </a:cubicBezTo>
                                    <a:cubicBezTo>
                                      <a:pt x="51" y="142"/>
                                      <a:pt x="51" y="137"/>
                                      <a:pt x="49" y="134"/>
                                    </a:cubicBezTo>
                                    <a:cubicBezTo>
                                      <a:pt x="46" y="130"/>
                                      <a:pt x="41" y="129"/>
                                      <a:pt x="38" y="132"/>
                                    </a:cubicBezTo>
                                    <a:close/>
                                  </a:path>
                                </a:pathLst>
                              </a:custGeom>
                              <a:solidFill>
                                <a:schemeClr val="bg1"/>
                              </a:solidFill>
                              <a:ln>
                                <a:noFill/>
                              </a:ln>
                            </wps:spPr>
                            <wps:bodyPr vert="horz" wrap="square" lIns="91440" tIns="45720" rIns="91440" bIns="45720" numCol="1" anchor="t" anchorCtr="0" compatLnSpc="1">
                              <a:prstTxWarp prst="textNoShape">
                                <a:avLst/>
                              </a:prstTxWarp>
                            </wps:bodyPr>
                          </wps:wsp>
                        </a:graphicData>
                      </a:graphic>
                    </wp:inline>
                  </w:drawing>
                </mc:Choice>
                <mc:Fallback>
                  <w:pict>
                    <v:shape w14:anchorId="1AF108B3" id="Freeform 301" o:spid="_x0000_s1026" alt="Titre : Image of Tip Box" style="width:48.4pt;height:48.4pt;visibility:visible;mso-wrap-style:square;mso-left-percent:-10001;mso-top-percent:-10001;mso-position-horizontal:absolute;mso-position-horizontal-relative:char;mso-position-vertical:absolute;mso-position-vertical-relative:line;mso-left-percent:-10001;mso-top-percent:-10001;v-text-anchor:top" coordsize="25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" path="m96,208v64,,64,,64,c164,208,168,204,168,200v,-5,-4,-8,-8,-8c96,192,96,192,96,192v-5,,-8,3,-8,8c88,204,91,208,96,208xm160,216v-64,,-64,,-64,c91,216,88,219,88,224v,4,3,8,8,8c160,232,160,232,160,232v4,,8,-4,8,-8c168,219,164,216,160,216xm128,256v13,,24,-8,24,-16c104,240,104,240,104,240v,8,10,16,24,16xm128,c83,,48,35,48,80v,23,10,45,27,60c82,146,88,156,88,166v,10,,10,,10c88,178,88,180,90,181v1,2,4,3,6,3c160,184,160,184,160,184v2,,4,-1,5,-3c167,180,168,178,168,176v,-10,,-10,,-10c168,156,173,146,181,140v16,-15,27,-37,27,-60c208,35,172,,128,xm128,32c101,32,80,53,80,80v,4,-4,8,-8,8c67,88,64,84,64,80,64,44,92,16,128,16v4,,8,3,8,8c136,28,132,32,128,32xm25,16c38,26,38,26,38,26v1,1,3,1,4,1c45,27,47,26,49,24v2,-4,2,-9,-2,-12c34,3,34,3,34,3,30,1,25,2,23,5v-3,4,-2,9,2,11xm230,141v-13,-9,-13,-9,-13,-9c214,129,209,130,206,134v-2,3,-1,8,2,11c221,154,221,154,221,154v2,1,3,1,5,1c228,155,231,154,232,152v3,-4,2,-9,-2,-11xm32,80v,-5,-4,-8,-8,-8c8,72,8,72,8,72,3,72,,75,,80v,4,3,8,8,8c24,88,24,88,24,88v4,,8,-4,8,-8xm213,27v1,,3,,4,-1c230,16,230,16,230,16v4,-2,5,-7,2,-11c230,2,225,1,221,3v-13,9,-13,9,-13,9c205,15,204,20,206,24v2,2,4,3,7,3xm248,72v-16,,-16,,-16,c227,72,224,75,224,80v,4,3,8,8,8c248,88,248,88,248,88v4,,8,-4,8,-8c256,75,252,72,248,72xm38,132v-13,9,-13,9,-13,9c21,143,20,148,23,152v1,2,4,3,6,3c31,155,32,155,34,154v13,-9,13,-9,13,-9c51,142,51,137,49,134v-3,-4,-8,-5,-11,-2xe" fillcolor="white [3212]" stroked="f">
                      <v:path arrowok="t" o:connecttype="custom" o:connectlocs="383988,499184;383988,460785;211193,479984;383988,518383;211193,537583;383988,556782;383988,518383;364788,575981;307190,614380;115196,191994;211193,398387;215993,434386;383988,441586;403187,422386;434386,335989;307190,0;191994,191994;153595,191994;326389,57598;59998,38399;100797,64798;112796,28799;55198,12000;551982,338389;494384,321590;530383,369588;556782,364788;76798,191994;19199,172794;19199,211193;76798,191994;520783,62398;556782,12000;499184,28799;511183,64798;556782,172794;556782,211193;614380,191994;91197,316790;55198,364788;81597,369588;117596,321590" o:connectangles="0,0,0,0,0,0,0,0,0,0,0,0,0,0,0,0,0,0,0,0,0,0,0,0,0,0,0,0,0,0,0,0,0,0,0,0,0,0,0,0,0,0"/>
                      <o:lock v:ext="edit" aspectratio="t" verticies="t"/>
                      <w10:anchorlock/>
                    </v:shape>
                  </w:pict>
                </mc:Fallback>
              </mc:AlternateContent>
            </w:r>
          </w:p>
        </w:tc>
        <w:tc>
          <w:tcPr>
            <w:tcW w:w="5130" w:type="dxa"/>
          </w:tcPr>
          <w:p w:rsidR="005013BD" w:rsidRPr="009F0881" w:rsidRDefault="005013BD" w:rsidP="00FD15D3">
            <w:pPr>
              <w:pStyle w:val="JANotes"/>
              <w:cnfStyle w:val="100000000000" w:firstRow="1" w:lastRow="0" w:firstColumn="0" w:lastColumn="0" w:oddVBand="0" w:evenVBand="0" w:oddHBand="0" w:evenHBand="0" w:firstRowFirstColumn="0" w:firstRowLastColumn="0" w:lastRowFirstColumn="0" w:lastRowLastColumn="0"/>
            </w:pPr>
            <w:r>
              <w:rPr>
                <w:u w:val="single"/>
              </w:rPr>
              <w:t>Remarque</w:t>
            </w:r>
            <w:r>
              <w:t xml:space="preserve"> : Les superviseurs et les pointeurs peuvent parfois devoir entrer les heures pour un employé. Toutefois, si cela arrive trop souvent, vérifiez le fonctionnement de tous les appareils qui doivent permettre aux employés de poinçonner eux-mêmes. </w:t>
            </w:r>
          </w:p>
        </w:tc>
      </w:tr>
    </w:tbl>
    <w:p w:rsidR="00997AE3" w:rsidRDefault="00997AE3" w:rsidP="00381C31">
      <w:pPr>
        <w:pStyle w:val="JABody"/>
        <w:spacing w:before="0" w:after="0" w:line="240" w:lineRule="auto"/>
        <w:rPr>
          <w:b/>
        </w:rPr>
      </w:pPr>
      <w:r>
        <w:lastRenderedPageBreak/>
        <w:t xml:space="preserve">Pour modifier les heures entrées, cliquez sur la tranche horaire correspondante. La fenêtre surgissante </w:t>
      </w:r>
      <w:r>
        <w:rPr>
          <w:b/>
        </w:rPr>
        <w:t xml:space="preserve">Enter Time </w:t>
      </w:r>
      <w:r>
        <w:t>appara</w:t>
      </w:r>
      <w:r w:rsidR="0070658E">
        <w:t>î</w:t>
      </w:r>
      <w:r>
        <w:t xml:space="preserve">tra. Faites la modification nécessaire et cliquez sur </w:t>
      </w:r>
      <w:r>
        <w:rPr>
          <w:b/>
        </w:rPr>
        <w:t>OK</w:t>
      </w:r>
      <w:r>
        <w:t>.</w:t>
      </w:r>
      <w:r>
        <w:rPr>
          <w:b/>
        </w:rPr>
        <w:t xml:space="preserve"> </w:t>
      </w:r>
      <w:r>
        <w:t xml:space="preserve">Puis cliquez sur </w:t>
      </w:r>
      <w:r>
        <w:rPr>
          <w:b/>
        </w:rPr>
        <w:t>Submit</w:t>
      </w:r>
      <w:r>
        <w:t>.</w:t>
      </w:r>
    </w:p>
    <w:p w:rsidR="002414BA" w:rsidRDefault="002414BA" w:rsidP="00381C31">
      <w:pPr>
        <w:pStyle w:val="JABody"/>
        <w:spacing w:before="0" w:after="0" w:line="240" w:lineRule="auto"/>
        <w:rPr>
          <w:b/>
        </w:rPr>
      </w:pPr>
    </w:p>
    <w:p w:rsidR="002414BA" w:rsidRDefault="003A5DFA" w:rsidP="00381C31">
      <w:pPr>
        <w:pStyle w:val="JABody"/>
        <w:spacing w:before="0" w:after="0" w:line="240" w:lineRule="auto"/>
        <w:rPr>
          <w:b/>
        </w:rPr>
      </w:pPr>
      <w:r>
        <w:rPr>
          <w:noProof/>
        </w:rPr>
        <mc:AlternateContent>
          <mc:Choice Requires="wps">
            <w:drawing>
              <wp:anchor distT="0" distB="0" distL="114300" distR="114300" simplePos="0" relativeHeight="251665408" behindDoc="0" locked="0" layoutInCell="1" allowOverlap="1" wp14:anchorId="1005218D" wp14:editId="2FE4DFC9">
                <wp:simplePos x="0" y="0"/>
                <wp:positionH relativeFrom="column">
                  <wp:posOffset>3870960</wp:posOffset>
                </wp:positionH>
                <wp:positionV relativeFrom="paragraph">
                  <wp:posOffset>3637914</wp:posOffset>
                </wp:positionV>
                <wp:extent cx="421640" cy="243840"/>
                <wp:effectExtent l="0" t="57150" r="35560" b="60960"/>
                <wp:wrapNone/>
                <wp:docPr id="72"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963155">
                          <a:off x="0" y="0"/>
                          <a:ext cx="421640" cy="243840"/>
                        </a:xfrm>
                        <a:prstGeom prst="leftArrow">
                          <a:avLst>
                            <a:gd name="adj1" fmla="val 50000"/>
                            <a:gd name="adj2" fmla="val 50920"/>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6A815D" id="AutoShape 6" o:spid="_x0000_s1026" type="#_x0000_t66" style="position:absolute;margin-left:304.8pt;margin-top:286.45pt;width:33.2pt;height:19.2pt;rotation:-1787871fd;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" adj="6361" fillcolor="red" strokecolor="red"/>
            </w:pict>
          </mc:Fallback>
        </mc:AlternateContent>
      </w:r>
      <w:r>
        <w:rPr>
          <w:noProof/>
        </w:rPr>
        <mc:AlternateContent>
          <mc:Choice Requires="wps">
            <w:drawing>
              <wp:anchor distT="0" distB="0" distL="114300" distR="114300" simplePos="0" relativeHeight="251654144" behindDoc="0" locked="0" layoutInCell="1" allowOverlap="1" wp14:anchorId="43ECDD9A" wp14:editId="70FE3A01">
                <wp:simplePos x="0" y="0"/>
                <wp:positionH relativeFrom="column">
                  <wp:posOffset>487680</wp:posOffset>
                </wp:positionH>
                <wp:positionV relativeFrom="paragraph">
                  <wp:posOffset>3794125</wp:posOffset>
                </wp:positionV>
                <wp:extent cx="421640" cy="243840"/>
                <wp:effectExtent l="0" t="57150" r="35560" b="60960"/>
                <wp:wrapNone/>
                <wp:docPr id="3"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963155">
                          <a:off x="0" y="0"/>
                          <a:ext cx="421640" cy="243840"/>
                        </a:xfrm>
                        <a:prstGeom prst="leftArrow">
                          <a:avLst>
                            <a:gd name="adj1" fmla="val 50000"/>
                            <a:gd name="adj2" fmla="val 50920"/>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2C04FB" id="AutoShape 6" o:spid="_x0000_s1026" type="#_x0000_t66" style="position:absolute;margin-left:38.4pt;margin-top:298.75pt;width:33.2pt;height:19.2pt;rotation:-1787871fd;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" adj="6361" fillcolor="red" strokecolor="red"/>
            </w:pict>
          </mc:Fallback>
        </mc:AlternateContent>
      </w:r>
      <w:r>
        <w:rPr>
          <w:b/>
          <w:noProof/>
        </w:rPr>
        <w:drawing>
          <wp:inline distT="0" distB="0" distL="0" distR="0">
            <wp:extent cx="5623560" cy="4346574"/>
            <wp:effectExtent l="38100" t="38100" r="34290" b="3556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Edit a Time Entry.jpg"/>
                    <pic:cNvPicPr/>
                  </pic:nvPicPr>
                  <pic:blipFill>
                    <a:blip r:embed="rId23"/>
                    <a:stretch>
                      <a:fillRect/>
                    </a:stretch>
                  </pic:blipFill>
                  <pic:spPr>
                    <a:xfrm>
                      <a:off x="0" y="0"/>
                      <a:ext cx="5633988" cy="4354634"/>
                    </a:xfrm>
                    <a:prstGeom prst="rect">
                      <a:avLst/>
                    </a:prstGeom>
                    <a:ln w="28575">
                      <a:solidFill>
                        <a:srgbClr val="002060"/>
                      </a:solidFill>
                    </a:ln>
                  </pic:spPr>
                </pic:pic>
              </a:graphicData>
            </a:graphic>
          </wp:inline>
        </w:drawing>
      </w:r>
    </w:p>
    <w:p w:rsidR="002414BA" w:rsidRDefault="002414BA" w:rsidP="00381C31">
      <w:pPr>
        <w:pStyle w:val="JABody"/>
        <w:spacing w:before="0" w:after="0" w:line="240" w:lineRule="auto"/>
        <w:rPr>
          <w:b/>
        </w:rPr>
      </w:pPr>
    </w:p>
    <w:tbl>
      <w:tblPr>
        <w:tblStyle w:val="JANoteTable"/>
        <w:tblW w:w="6336" w:type="dxa"/>
        <w:tblInd w:w="432" w:type="dxa"/>
        <w:tblLook w:val="04A0" w:firstRow="1" w:lastRow="0" w:firstColumn="1" w:lastColumn="0" w:noHBand="0" w:noVBand="1"/>
      </w:tblPr>
      <w:tblGrid>
        <w:gridCol w:w="1206"/>
        <w:gridCol w:w="5130"/>
      </w:tblGrid>
      <w:tr w:rsidR="002414BA" w:rsidTr="00FD15D3">
        <w:trPr>
          <w:cnfStyle w:val="100000000000" w:firstRow="1" w:lastRow="0" w:firstColumn="0" w:lastColumn="0" w:oddVBand="0" w:evenVBand="0" w:oddHBand="0" w:evenHBand="0" w:firstRowFirstColumn="0" w:firstRowLastColumn="0" w:lastRowFirstColumn="0" w:lastRowLastColumn="0"/>
          <w:trHeight w:val="1152"/>
        </w:trPr>
        <w:tc>
          <w:tcPr>
            <w:cnfStyle w:val="001000000000" w:firstRow="0" w:lastRow="0" w:firstColumn="1" w:lastColumn="0" w:oddVBand="0" w:evenVBand="0" w:oddHBand="0" w:evenHBand="0" w:firstRowFirstColumn="0" w:firstRowLastColumn="0" w:lastRowFirstColumn="0" w:lastRowLastColumn="0"/>
            <w:tcW w:w="1206" w:type="dxa"/>
          </w:tcPr>
          <w:p w:rsidR="002414BA" w:rsidRDefault="002414BA" w:rsidP="00FD15D3">
            <w:pPr>
              <w:pStyle w:val="JABody"/>
              <w:jc w:val="center"/>
            </w:pPr>
            <w:r>
              <w:rPr>
                <w:noProof/>
              </w:rPr>
              <mc:AlternateContent>
                <mc:Choice Requires="wps">
                  <w:drawing>
                    <wp:inline distT="0" distB="0" distL="0" distR="0" wp14:anchorId="3C1363ED" wp14:editId="4EED4E0B">
                      <wp:extent cx="614380" cy="614380"/>
                      <wp:effectExtent l="0" t="0" r="0" b="0"/>
                      <wp:docPr id="33" name="Freeform 301" title="Image of Tip Box"/>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614380" cy="614380"/>
                              </a:xfrm>
                              <a:custGeom>
                                <a:avLst/>
                                <a:gdLst>
                                  <a:gd name="T0" fmla="*/ 160 w 256"/>
                                  <a:gd name="T1" fmla="*/ 208 h 256"/>
                                  <a:gd name="T2" fmla="*/ 160 w 256"/>
                                  <a:gd name="T3" fmla="*/ 192 h 256"/>
                                  <a:gd name="T4" fmla="*/ 88 w 256"/>
                                  <a:gd name="T5" fmla="*/ 200 h 256"/>
                                  <a:gd name="T6" fmla="*/ 160 w 256"/>
                                  <a:gd name="T7" fmla="*/ 216 h 256"/>
                                  <a:gd name="T8" fmla="*/ 88 w 256"/>
                                  <a:gd name="T9" fmla="*/ 224 h 256"/>
                                  <a:gd name="T10" fmla="*/ 160 w 256"/>
                                  <a:gd name="T11" fmla="*/ 232 h 256"/>
                                  <a:gd name="T12" fmla="*/ 160 w 256"/>
                                  <a:gd name="T13" fmla="*/ 216 h 256"/>
                                  <a:gd name="T14" fmla="*/ 152 w 256"/>
                                  <a:gd name="T15" fmla="*/ 240 h 256"/>
                                  <a:gd name="T16" fmla="*/ 128 w 256"/>
                                  <a:gd name="T17" fmla="*/ 256 h 256"/>
                                  <a:gd name="T18" fmla="*/ 48 w 256"/>
                                  <a:gd name="T19" fmla="*/ 80 h 256"/>
                                  <a:gd name="T20" fmla="*/ 88 w 256"/>
                                  <a:gd name="T21" fmla="*/ 166 h 256"/>
                                  <a:gd name="T22" fmla="*/ 90 w 256"/>
                                  <a:gd name="T23" fmla="*/ 181 h 256"/>
                                  <a:gd name="T24" fmla="*/ 160 w 256"/>
                                  <a:gd name="T25" fmla="*/ 184 h 256"/>
                                  <a:gd name="T26" fmla="*/ 168 w 256"/>
                                  <a:gd name="T27" fmla="*/ 176 h 256"/>
                                  <a:gd name="T28" fmla="*/ 181 w 256"/>
                                  <a:gd name="T29" fmla="*/ 140 h 256"/>
                                  <a:gd name="T30" fmla="*/ 128 w 256"/>
                                  <a:gd name="T31" fmla="*/ 0 h 256"/>
                                  <a:gd name="T32" fmla="*/ 80 w 256"/>
                                  <a:gd name="T33" fmla="*/ 80 h 256"/>
                                  <a:gd name="T34" fmla="*/ 64 w 256"/>
                                  <a:gd name="T35" fmla="*/ 80 h 256"/>
                                  <a:gd name="T36" fmla="*/ 136 w 256"/>
                                  <a:gd name="T37" fmla="*/ 24 h 256"/>
                                  <a:gd name="T38" fmla="*/ 25 w 256"/>
                                  <a:gd name="T39" fmla="*/ 16 h 256"/>
                                  <a:gd name="T40" fmla="*/ 42 w 256"/>
                                  <a:gd name="T41" fmla="*/ 27 h 256"/>
                                  <a:gd name="T42" fmla="*/ 47 w 256"/>
                                  <a:gd name="T43" fmla="*/ 12 h 256"/>
                                  <a:gd name="T44" fmla="*/ 23 w 256"/>
                                  <a:gd name="T45" fmla="*/ 5 h 256"/>
                                  <a:gd name="T46" fmla="*/ 230 w 256"/>
                                  <a:gd name="T47" fmla="*/ 141 h 256"/>
                                  <a:gd name="T48" fmla="*/ 206 w 256"/>
                                  <a:gd name="T49" fmla="*/ 134 h 256"/>
                                  <a:gd name="T50" fmla="*/ 221 w 256"/>
                                  <a:gd name="T51" fmla="*/ 154 h 256"/>
                                  <a:gd name="T52" fmla="*/ 232 w 256"/>
                                  <a:gd name="T53" fmla="*/ 152 h 256"/>
                                  <a:gd name="T54" fmla="*/ 32 w 256"/>
                                  <a:gd name="T55" fmla="*/ 80 h 256"/>
                                  <a:gd name="T56" fmla="*/ 8 w 256"/>
                                  <a:gd name="T57" fmla="*/ 72 h 256"/>
                                  <a:gd name="T58" fmla="*/ 8 w 256"/>
                                  <a:gd name="T59" fmla="*/ 88 h 256"/>
                                  <a:gd name="T60" fmla="*/ 32 w 256"/>
                                  <a:gd name="T61" fmla="*/ 80 h 256"/>
                                  <a:gd name="T62" fmla="*/ 217 w 256"/>
                                  <a:gd name="T63" fmla="*/ 26 h 256"/>
                                  <a:gd name="T64" fmla="*/ 232 w 256"/>
                                  <a:gd name="T65" fmla="*/ 5 h 256"/>
                                  <a:gd name="T66" fmla="*/ 208 w 256"/>
                                  <a:gd name="T67" fmla="*/ 12 h 256"/>
                                  <a:gd name="T68" fmla="*/ 213 w 256"/>
                                  <a:gd name="T69" fmla="*/ 27 h 256"/>
                                  <a:gd name="T70" fmla="*/ 232 w 256"/>
                                  <a:gd name="T71" fmla="*/ 72 h 256"/>
                                  <a:gd name="T72" fmla="*/ 232 w 256"/>
                                  <a:gd name="T73" fmla="*/ 88 h 256"/>
                                  <a:gd name="T74" fmla="*/ 256 w 256"/>
                                  <a:gd name="T75" fmla="*/ 80 h 256"/>
                                  <a:gd name="T76" fmla="*/ 38 w 256"/>
                                  <a:gd name="T77" fmla="*/ 132 h 256"/>
                                  <a:gd name="T78" fmla="*/ 23 w 256"/>
                                  <a:gd name="T79" fmla="*/ 152 h 256"/>
                                  <a:gd name="T80" fmla="*/ 34 w 256"/>
                                  <a:gd name="T81" fmla="*/ 154 h 256"/>
                                  <a:gd name="T82" fmla="*/ 49 w 256"/>
                                  <a:gd name="T83" fmla="*/ 134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56" h="256">
                                    <a:moveTo>
                                      <a:pt x="96" y="208"/>
                                    </a:moveTo>
                                    <a:cubicBezTo>
                                      <a:pt x="160" y="208"/>
                                      <a:pt x="160" y="208"/>
                                      <a:pt x="160" y="208"/>
                                    </a:cubicBezTo>
                                    <a:cubicBezTo>
                                      <a:pt x="164" y="208"/>
                                      <a:pt x="168" y="204"/>
                                      <a:pt x="168" y="200"/>
                                    </a:cubicBezTo>
                                    <a:cubicBezTo>
                                      <a:pt x="168" y="195"/>
                                      <a:pt x="164" y="192"/>
                                      <a:pt x="160" y="192"/>
                                    </a:cubicBezTo>
                                    <a:cubicBezTo>
                                      <a:pt x="96" y="192"/>
                                      <a:pt x="96" y="192"/>
                                      <a:pt x="96" y="192"/>
                                    </a:cubicBezTo>
                                    <a:cubicBezTo>
                                      <a:pt x="91" y="192"/>
                                      <a:pt x="88" y="195"/>
                                      <a:pt x="88" y="200"/>
                                    </a:cubicBezTo>
                                    <a:cubicBezTo>
                                      <a:pt x="88" y="204"/>
                                      <a:pt x="91" y="208"/>
                                      <a:pt x="96" y="208"/>
                                    </a:cubicBezTo>
                                    <a:close/>
                                    <a:moveTo>
                                      <a:pt x="160" y="216"/>
                                    </a:moveTo>
                                    <a:cubicBezTo>
                                      <a:pt x="96" y="216"/>
                                      <a:pt x="96" y="216"/>
                                      <a:pt x="96" y="216"/>
                                    </a:cubicBezTo>
                                    <a:cubicBezTo>
                                      <a:pt x="91" y="216"/>
                                      <a:pt x="88" y="219"/>
                                      <a:pt x="88" y="224"/>
                                    </a:cubicBezTo>
                                    <a:cubicBezTo>
                                      <a:pt x="88" y="228"/>
                                      <a:pt x="91" y="232"/>
                                      <a:pt x="96" y="232"/>
                                    </a:cubicBezTo>
                                    <a:cubicBezTo>
                                      <a:pt x="160" y="232"/>
                                      <a:pt x="160" y="232"/>
                                      <a:pt x="160" y="232"/>
                                    </a:cubicBezTo>
                                    <a:cubicBezTo>
                                      <a:pt x="164" y="232"/>
                                      <a:pt x="168" y="228"/>
                                      <a:pt x="168" y="224"/>
                                    </a:cubicBezTo>
                                    <a:cubicBezTo>
                                      <a:pt x="168" y="219"/>
                                      <a:pt x="164" y="216"/>
                                      <a:pt x="160" y="216"/>
                                    </a:cubicBezTo>
                                    <a:close/>
                                    <a:moveTo>
                                      <a:pt x="128" y="256"/>
                                    </a:moveTo>
                                    <a:cubicBezTo>
                                      <a:pt x="141" y="256"/>
                                      <a:pt x="152" y="248"/>
                                      <a:pt x="152" y="240"/>
                                    </a:cubicBezTo>
                                    <a:cubicBezTo>
                                      <a:pt x="104" y="240"/>
                                      <a:pt x="104" y="240"/>
                                      <a:pt x="104" y="240"/>
                                    </a:cubicBezTo>
                                    <a:cubicBezTo>
                                      <a:pt x="104" y="248"/>
                                      <a:pt x="114" y="256"/>
                                      <a:pt x="128" y="256"/>
                                    </a:cubicBezTo>
                                    <a:close/>
                                    <a:moveTo>
                                      <a:pt x="128" y="0"/>
                                    </a:moveTo>
                                    <a:cubicBezTo>
                                      <a:pt x="83" y="0"/>
                                      <a:pt x="48" y="35"/>
                                      <a:pt x="48" y="80"/>
                                    </a:cubicBezTo>
                                    <a:cubicBezTo>
                                      <a:pt x="48" y="103"/>
                                      <a:pt x="58" y="125"/>
                                      <a:pt x="75" y="140"/>
                                    </a:cubicBezTo>
                                    <a:cubicBezTo>
                                      <a:pt x="82" y="146"/>
                                      <a:pt x="88" y="156"/>
                                      <a:pt x="88" y="166"/>
                                    </a:cubicBezTo>
                                    <a:cubicBezTo>
                                      <a:pt x="88" y="176"/>
                                      <a:pt x="88" y="176"/>
                                      <a:pt x="88" y="176"/>
                                    </a:cubicBezTo>
                                    <a:cubicBezTo>
                                      <a:pt x="88" y="178"/>
                                      <a:pt x="88" y="180"/>
                                      <a:pt x="90" y="181"/>
                                    </a:cubicBezTo>
                                    <a:cubicBezTo>
                                      <a:pt x="91" y="183"/>
                                      <a:pt x="94" y="184"/>
                                      <a:pt x="96" y="184"/>
                                    </a:cubicBezTo>
                                    <a:cubicBezTo>
                                      <a:pt x="160" y="184"/>
                                      <a:pt x="160" y="184"/>
                                      <a:pt x="160" y="184"/>
                                    </a:cubicBezTo>
                                    <a:cubicBezTo>
                                      <a:pt x="162" y="184"/>
                                      <a:pt x="164" y="183"/>
                                      <a:pt x="165" y="181"/>
                                    </a:cubicBezTo>
                                    <a:cubicBezTo>
                                      <a:pt x="167" y="180"/>
                                      <a:pt x="168" y="178"/>
                                      <a:pt x="168" y="176"/>
                                    </a:cubicBezTo>
                                    <a:cubicBezTo>
                                      <a:pt x="168" y="166"/>
                                      <a:pt x="168" y="166"/>
                                      <a:pt x="168" y="166"/>
                                    </a:cubicBezTo>
                                    <a:cubicBezTo>
                                      <a:pt x="168" y="156"/>
                                      <a:pt x="173" y="146"/>
                                      <a:pt x="181" y="140"/>
                                    </a:cubicBezTo>
                                    <a:cubicBezTo>
                                      <a:pt x="197" y="125"/>
                                      <a:pt x="208" y="103"/>
                                      <a:pt x="208" y="80"/>
                                    </a:cubicBezTo>
                                    <a:cubicBezTo>
                                      <a:pt x="208" y="35"/>
                                      <a:pt x="172" y="0"/>
                                      <a:pt x="128" y="0"/>
                                    </a:cubicBezTo>
                                    <a:close/>
                                    <a:moveTo>
                                      <a:pt x="128" y="32"/>
                                    </a:moveTo>
                                    <a:cubicBezTo>
                                      <a:pt x="101" y="32"/>
                                      <a:pt x="80" y="53"/>
                                      <a:pt x="80" y="80"/>
                                    </a:cubicBezTo>
                                    <a:cubicBezTo>
                                      <a:pt x="80" y="84"/>
                                      <a:pt x="76" y="88"/>
                                      <a:pt x="72" y="88"/>
                                    </a:cubicBezTo>
                                    <a:cubicBezTo>
                                      <a:pt x="67" y="88"/>
                                      <a:pt x="64" y="84"/>
                                      <a:pt x="64" y="80"/>
                                    </a:cubicBezTo>
                                    <a:cubicBezTo>
                                      <a:pt x="64" y="44"/>
                                      <a:pt x="92" y="16"/>
                                      <a:pt x="128" y="16"/>
                                    </a:cubicBezTo>
                                    <a:cubicBezTo>
                                      <a:pt x="132" y="16"/>
                                      <a:pt x="136" y="19"/>
                                      <a:pt x="136" y="24"/>
                                    </a:cubicBezTo>
                                    <a:cubicBezTo>
                                      <a:pt x="136" y="28"/>
                                      <a:pt x="132" y="32"/>
                                      <a:pt x="128" y="32"/>
                                    </a:cubicBezTo>
                                    <a:close/>
                                    <a:moveTo>
                                      <a:pt x="25" y="16"/>
                                    </a:moveTo>
                                    <a:cubicBezTo>
                                      <a:pt x="38" y="26"/>
                                      <a:pt x="38" y="26"/>
                                      <a:pt x="38" y="26"/>
                                    </a:cubicBezTo>
                                    <a:cubicBezTo>
                                      <a:pt x="39" y="27"/>
                                      <a:pt x="41" y="27"/>
                                      <a:pt x="42" y="27"/>
                                    </a:cubicBezTo>
                                    <a:cubicBezTo>
                                      <a:pt x="45" y="27"/>
                                      <a:pt x="47" y="26"/>
                                      <a:pt x="49" y="24"/>
                                    </a:cubicBezTo>
                                    <a:cubicBezTo>
                                      <a:pt x="51" y="20"/>
                                      <a:pt x="51" y="15"/>
                                      <a:pt x="47" y="12"/>
                                    </a:cubicBezTo>
                                    <a:cubicBezTo>
                                      <a:pt x="34" y="3"/>
                                      <a:pt x="34" y="3"/>
                                      <a:pt x="34" y="3"/>
                                    </a:cubicBezTo>
                                    <a:cubicBezTo>
                                      <a:pt x="30" y="1"/>
                                      <a:pt x="25" y="2"/>
                                      <a:pt x="23" y="5"/>
                                    </a:cubicBezTo>
                                    <a:cubicBezTo>
                                      <a:pt x="20" y="9"/>
                                      <a:pt x="21" y="14"/>
                                      <a:pt x="25" y="16"/>
                                    </a:cubicBezTo>
                                    <a:close/>
                                    <a:moveTo>
                                      <a:pt x="230" y="141"/>
                                    </a:moveTo>
                                    <a:cubicBezTo>
                                      <a:pt x="217" y="132"/>
                                      <a:pt x="217" y="132"/>
                                      <a:pt x="217" y="132"/>
                                    </a:cubicBezTo>
                                    <a:cubicBezTo>
                                      <a:pt x="214" y="129"/>
                                      <a:pt x="209" y="130"/>
                                      <a:pt x="206" y="134"/>
                                    </a:cubicBezTo>
                                    <a:cubicBezTo>
                                      <a:pt x="204" y="137"/>
                                      <a:pt x="205" y="142"/>
                                      <a:pt x="208" y="145"/>
                                    </a:cubicBezTo>
                                    <a:cubicBezTo>
                                      <a:pt x="221" y="154"/>
                                      <a:pt x="221" y="154"/>
                                      <a:pt x="221" y="154"/>
                                    </a:cubicBezTo>
                                    <a:cubicBezTo>
                                      <a:pt x="223" y="155"/>
                                      <a:pt x="224" y="155"/>
                                      <a:pt x="226" y="155"/>
                                    </a:cubicBezTo>
                                    <a:cubicBezTo>
                                      <a:pt x="228" y="155"/>
                                      <a:pt x="231" y="154"/>
                                      <a:pt x="232" y="152"/>
                                    </a:cubicBezTo>
                                    <a:cubicBezTo>
                                      <a:pt x="235" y="148"/>
                                      <a:pt x="234" y="143"/>
                                      <a:pt x="230" y="141"/>
                                    </a:cubicBezTo>
                                    <a:close/>
                                    <a:moveTo>
                                      <a:pt x="32" y="80"/>
                                    </a:moveTo>
                                    <a:cubicBezTo>
                                      <a:pt x="32" y="75"/>
                                      <a:pt x="28" y="72"/>
                                      <a:pt x="24" y="72"/>
                                    </a:cubicBezTo>
                                    <a:cubicBezTo>
                                      <a:pt x="8" y="72"/>
                                      <a:pt x="8" y="72"/>
                                      <a:pt x="8" y="72"/>
                                    </a:cubicBezTo>
                                    <a:cubicBezTo>
                                      <a:pt x="3" y="72"/>
                                      <a:pt x="0" y="75"/>
                                      <a:pt x="0" y="80"/>
                                    </a:cubicBezTo>
                                    <a:cubicBezTo>
                                      <a:pt x="0" y="84"/>
                                      <a:pt x="3" y="88"/>
                                      <a:pt x="8" y="88"/>
                                    </a:cubicBezTo>
                                    <a:cubicBezTo>
                                      <a:pt x="24" y="88"/>
                                      <a:pt x="24" y="88"/>
                                      <a:pt x="24" y="88"/>
                                    </a:cubicBezTo>
                                    <a:cubicBezTo>
                                      <a:pt x="28" y="88"/>
                                      <a:pt x="32" y="84"/>
                                      <a:pt x="32" y="80"/>
                                    </a:cubicBezTo>
                                    <a:close/>
                                    <a:moveTo>
                                      <a:pt x="213" y="27"/>
                                    </a:moveTo>
                                    <a:cubicBezTo>
                                      <a:pt x="214" y="27"/>
                                      <a:pt x="216" y="27"/>
                                      <a:pt x="217" y="26"/>
                                    </a:cubicBezTo>
                                    <a:cubicBezTo>
                                      <a:pt x="230" y="16"/>
                                      <a:pt x="230" y="16"/>
                                      <a:pt x="230" y="16"/>
                                    </a:cubicBezTo>
                                    <a:cubicBezTo>
                                      <a:pt x="234" y="14"/>
                                      <a:pt x="235" y="9"/>
                                      <a:pt x="232" y="5"/>
                                    </a:cubicBezTo>
                                    <a:cubicBezTo>
                                      <a:pt x="230" y="2"/>
                                      <a:pt x="225" y="1"/>
                                      <a:pt x="221" y="3"/>
                                    </a:cubicBezTo>
                                    <a:cubicBezTo>
                                      <a:pt x="208" y="12"/>
                                      <a:pt x="208" y="12"/>
                                      <a:pt x="208" y="12"/>
                                    </a:cubicBezTo>
                                    <a:cubicBezTo>
                                      <a:pt x="205" y="15"/>
                                      <a:pt x="204" y="20"/>
                                      <a:pt x="206" y="24"/>
                                    </a:cubicBezTo>
                                    <a:cubicBezTo>
                                      <a:pt x="208" y="26"/>
                                      <a:pt x="210" y="27"/>
                                      <a:pt x="213" y="27"/>
                                    </a:cubicBezTo>
                                    <a:close/>
                                    <a:moveTo>
                                      <a:pt x="248" y="72"/>
                                    </a:moveTo>
                                    <a:cubicBezTo>
                                      <a:pt x="232" y="72"/>
                                      <a:pt x="232" y="72"/>
                                      <a:pt x="232" y="72"/>
                                    </a:cubicBezTo>
                                    <a:cubicBezTo>
                                      <a:pt x="227" y="72"/>
                                      <a:pt x="224" y="75"/>
                                      <a:pt x="224" y="80"/>
                                    </a:cubicBezTo>
                                    <a:cubicBezTo>
                                      <a:pt x="224" y="84"/>
                                      <a:pt x="227" y="88"/>
                                      <a:pt x="232" y="88"/>
                                    </a:cubicBezTo>
                                    <a:cubicBezTo>
                                      <a:pt x="248" y="88"/>
                                      <a:pt x="248" y="88"/>
                                      <a:pt x="248" y="88"/>
                                    </a:cubicBezTo>
                                    <a:cubicBezTo>
                                      <a:pt x="252" y="88"/>
                                      <a:pt x="256" y="84"/>
                                      <a:pt x="256" y="80"/>
                                    </a:cubicBezTo>
                                    <a:cubicBezTo>
                                      <a:pt x="256" y="75"/>
                                      <a:pt x="252" y="72"/>
                                      <a:pt x="248" y="72"/>
                                    </a:cubicBezTo>
                                    <a:close/>
                                    <a:moveTo>
                                      <a:pt x="38" y="132"/>
                                    </a:moveTo>
                                    <a:cubicBezTo>
                                      <a:pt x="25" y="141"/>
                                      <a:pt x="25" y="141"/>
                                      <a:pt x="25" y="141"/>
                                    </a:cubicBezTo>
                                    <a:cubicBezTo>
                                      <a:pt x="21" y="143"/>
                                      <a:pt x="20" y="148"/>
                                      <a:pt x="23" y="152"/>
                                    </a:cubicBezTo>
                                    <a:cubicBezTo>
                                      <a:pt x="24" y="154"/>
                                      <a:pt x="27" y="155"/>
                                      <a:pt x="29" y="155"/>
                                    </a:cubicBezTo>
                                    <a:cubicBezTo>
                                      <a:pt x="31" y="155"/>
                                      <a:pt x="32" y="155"/>
                                      <a:pt x="34" y="154"/>
                                    </a:cubicBezTo>
                                    <a:cubicBezTo>
                                      <a:pt x="47" y="145"/>
                                      <a:pt x="47" y="145"/>
                                      <a:pt x="47" y="145"/>
                                    </a:cubicBezTo>
                                    <a:cubicBezTo>
                                      <a:pt x="51" y="142"/>
                                      <a:pt x="51" y="137"/>
                                      <a:pt x="49" y="134"/>
                                    </a:cubicBezTo>
                                    <a:cubicBezTo>
                                      <a:pt x="46" y="130"/>
                                      <a:pt x="41" y="129"/>
                                      <a:pt x="38" y="132"/>
                                    </a:cubicBezTo>
                                    <a:close/>
                                  </a:path>
                                </a:pathLst>
                              </a:custGeom>
                              <a:solidFill>
                                <a:schemeClr val="bg1"/>
                              </a:solidFill>
                              <a:ln>
                                <a:noFill/>
                              </a:ln>
                            </wps:spPr>
                            <wps:bodyPr vert="horz" wrap="square" lIns="91440" tIns="45720" rIns="91440" bIns="45720" numCol="1" anchor="t" anchorCtr="0" compatLnSpc="1">
                              <a:prstTxWarp prst="textNoShape">
                                <a:avLst/>
                              </a:prstTxWarp>
                            </wps:bodyPr>
                          </wps:wsp>
                        </a:graphicData>
                      </a:graphic>
                    </wp:inline>
                  </w:drawing>
                </mc:Choice>
                <mc:Fallback>
                  <w:pict>
                    <v:shape w14:anchorId="4FA3486D" id="Freeform 301" o:spid="_x0000_s1026" alt="Titre : Image of Tip Box" style="width:48.4pt;height:48.4pt;visibility:visible;mso-wrap-style:square;mso-left-percent:-10001;mso-top-percent:-10001;mso-position-horizontal:absolute;mso-position-horizontal-relative:char;mso-position-vertical:absolute;mso-position-vertical-relative:line;mso-left-percent:-10001;mso-top-percent:-10001;v-text-anchor:top" coordsize="25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" path="m96,208v64,,64,,64,c164,208,168,204,168,200v,-5,-4,-8,-8,-8c96,192,96,192,96,192v-5,,-8,3,-8,8c88,204,91,208,96,208xm160,216v-64,,-64,,-64,c91,216,88,219,88,224v,4,3,8,8,8c160,232,160,232,160,232v4,,8,-4,8,-8c168,219,164,216,160,216xm128,256v13,,24,-8,24,-16c104,240,104,240,104,240v,8,10,16,24,16xm128,c83,,48,35,48,80v,23,10,45,27,60c82,146,88,156,88,166v,10,,10,,10c88,178,88,180,90,181v1,2,4,3,6,3c160,184,160,184,160,184v2,,4,-1,5,-3c167,180,168,178,168,176v,-10,,-10,,-10c168,156,173,146,181,140v16,-15,27,-37,27,-60c208,35,172,,128,xm128,32c101,32,80,53,80,80v,4,-4,8,-8,8c67,88,64,84,64,80,64,44,92,16,128,16v4,,8,3,8,8c136,28,132,32,128,32xm25,16c38,26,38,26,38,26v1,1,3,1,4,1c45,27,47,26,49,24v2,-4,2,-9,-2,-12c34,3,34,3,34,3,30,1,25,2,23,5v-3,4,-2,9,2,11xm230,141v-13,-9,-13,-9,-13,-9c214,129,209,130,206,134v-2,3,-1,8,2,11c221,154,221,154,221,154v2,1,3,1,5,1c228,155,231,154,232,152v3,-4,2,-9,-2,-11xm32,80v,-5,-4,-8,-8,-8c8,72,8,72,8,72,3,72,,75,,80v,4,3,8,8,8c24,88,24,88,24,88v4,,8,-4,8,-8xm213,27v1,,3,,4,-1c230,16,230,16,230,16v4,-2,5,-7,2,-11c230,2,225,1,221,3v-13,9,-13,9,-13,9c205,15,204,20,206,24v2,2,4,3,7,3xm248,72v-16,,-16,,-16,c227,72,224,75,224,80v,4,3,8,8,8c248,88,248,88,248,88v4,,8,-4,8,-8c256,75,252,72,248,72xm38,132v-13,9,-13,9,-13,9c21,143,20,148,23,152v1,2,4,3,6,3c31,155,32,155,34,154v13,-9,13,-9,13,-9c51,142,51,137,49,134v-3,-4,-8,-5,-11,-2xe" fillcolor="white [3212]" stroked="f">
                      <v:path arrowok="t" o:connecttype="custom" o:connectlocs="383988,499184;383988,460785;211193,479984;383988,518383;211193,537583;383988,556782;383988,518383;364788,575981;307190,614380;115196,191994;211193,398387;215993,434386;383988,441586;403187,422386;434386,335989;307190,0;191994,191994;153595,191994;326389,57598;59998,38399;100797,64798;112796,28799;55198,12000;551982,338389;494384,321590;530383,369588;556782,364788;76798,191994;19199,172794;19199,211193;76798,191994;520783,62398;556782,12000;499184,28799;511183,64798;556782,172794;556782,211193;614380,191994;91197,316790;55198,364788;81597,369588;117596,321590" o:connectangles="0,0,0,0,0,0,0,0,0,0,0,0,0,0,0,0,0,0,0,0,0,0,0,0,0,0,0,0,0,0,0,0,0,0,0,0,0,0,0,0,0,0"/>
                      <o:lock v:ext="edit" aspectratio="t" verticies="t"/>
                      <w10:anchorlock/>
                    </v:shape>
                  </w:pict>
                </mc:Fallback>
              </mc:AlternateContent>
            </w:r>
          </w:p>
        </w:tc>
        <w:tc>
          <w:tcPr>
            <w:tcW w:w="5130" w:type="dxa"/>
          </w:tcPr>
          <w:p w:rsidR="002414BA" w:rsidRPr="002414BA" w:rsidRDefault="002414BA" w:rsidP="00FD15D3">
            <w:pPr>
              <w:pStyle w:val="JANotes"/>
              <w:cnfStyle w:val="100000000000" w:firstRow="1" w:lastRow="0" w:firstColumn="0" w:lastColumn="0" w:oddVBand="0" w:evenVBand="0" w:oddHBand="0" w:evenHBand="0" w:firstRowFirstColumn="0" w:firstRowLastColumn="0" w:lastRowFirstColumn="0" w:lastRowLastColumn="0"/>
              <w:rPr>
                <w:color w:val="FF0000"/>
              </w:rPr>
            </w:pPr>
            <w:r>
              <w:rPr>
                <w:u w:val="single"/>
              </w:rPr>
              <w:t>Remarque</w:t>
            </w:r>
            <w:r>
              <w:t> : Les heures soumises et approuvées peuvent être modifiées jusqu’à la fermeture de la feuille de temps.</w:t>
            </w:r>
          </w:p>
        </w:tc>
      </w:tr>
    </w:tbl>
    <w:p w:rsidR="0021244C" w:rsidRDefault="0021244C" w:rsidP="00381C31">
      <w:pPr>
        <w:pStyle w:val="JABody"/>
        <w:spacing w:before="0" w:after="0" w:line="240" w:lineRule="auto"/>
        <w:rPr>
          <w:b/>
        </w:rPr>
      </w:pPr>
    </w:p>
    <w:p w:rsidR="00365269" w:rsidRDefault="00745920" w:rsidP="00381C31">
      <w:pPr>
        <w:pStyle w:val="JABody"/>
        <w:spacing w:before="0" w:after="0" w:line="240" w:lineRule="auto"/>
        <w:rPr>
          <w:b/>
        </w:rPr>
      </w:pPr>
      <w:r>
        <w:rPr>
          <w:b/>
        </w:rPr>
        <w:t>Conseils pour les modifications : Type d’heures</w:t>
      </w:r>
    </w:p>
    <w:p w:rsidR="00745920" w:rsidRDefault="00745920" w:rsidP="00381C31">
      <w:pPr>
        <w:pStyle w:val="JABody"/>
        <w:spacing w:before="0" w:after="0" w:line="240" w:lineRule="auto"/>
      </w:pPr>
    </w:p>
    <w:p w:rsidR="00745920" w:rsidRPr="00761880" w:rsidRDefault="00745920" w:rsidP="00381C31">
      <w:pPr>
        <w:pStyle w:val="JABody"/>
        <w:spacing w:before="0" w:after="0" w:line="240" w:lineRule="auto"/>
        <w:rPr>
          <w:b/>
        </w:rPr>
      </w:pPr>
      <w:r>
        <w:t xml:space="preserve">Lorsque vous entrez ou modifiez des heures, choisissez le type d’heures approprié en cliquant sur </w:t>
      </w:r>
      <w:r w:rsidR="00F51646">
        <w:t>la bonne icône</w:t>
      </w:r>
      <w:r>
        <w:t xml:space="preserve"> apparaissant dans le champ </w:t>
      </w:r>
      <w:r>
        <w:rPr>
          <w:b/>
        </w:rPr>
        <w:t>Time Type</w:t>
      </w:r>
      <w:r>
        <w:t xml:space="preserve">. Vous pouvez accéder aux différents types d’heures sous </w:t>
      </w:r>
      <w:r>
        <w:rPr>
          <w:b/>
        </w:rPr>
        <w:t xml:space="preserve">Time Entry Codes </w:t>
      </w:r>
      <w:r>
        <w:t xml:space="preserve">ou </w:t>
      </w:r>
      <w:r>
        <w:rPr>
          <w:b/>
        </w:rPr>
        <w:t>Time Off</w:t>
      </w:r>
      <w:r>
        <w:t>.</w:t>
      </w:r>
      <w:r>
        <w:rPr>
          <w:b/>
        </w:rPr>
        <w:t xml:space="preserve"> </w:t>
      </w:r>
      <w:r>
        <w:t xml:space="preserve">Choisissez l’option appropriée et cliquez sur </w:t>
      </w:r>
      <w:r>
        <w:rPr>
          <w:b/>
        </w:rPr>
        <w:t>OK</w:t>
      </w:r>
      <w:r>
        <w:t>.</w:t>
      </w:r>
    </w:p>
    <w:p w:rsidR="00476692" w:rsidRPr="00745920" w:rsidRDefault="009479E4" w:rsidP="00381C31">
      <w:pPr>
        <w:pStyle w:val="JABody"/>
        <w:spacing w:before="0" w:after="0" w:line="240" w:lineRule="auto"/>
        <w:rPr>
          <w:b/>
        </w:rPr>
      </w:pPr>
      <w:r>
        <w:rPr>
          <w:b/>
          <w:noProof/>
        </w:rPr>
        <w:drawing>
          <wp:anchor distT="0" distB="0" distL="114300" distR="114300" simplePos="0" relativeHeight="251643904" behindDoc="1" locked="0" layoutInCell="1" allowOverlap="1">
            <wp:simplePos x="0" y="0"/>
            <wp:positionH relativeFrom="margin">
              <wp:posOffset>38100</wp:posOffset>
            </wp:positionH>
            <wp:positionV relativeFrom="paragraph">
              <wp:posOffset>95885</wp:posOffset>
            </wp:positionV>
            <wp:extent cx="2011680" cy="3987165"/>
            <wp:effectExtent l="38100" t="38100" r="45720" b="32385"/>
            <wp:wrapTight wrapText="bothSides">
              <wp:wrapPolygon edited="0">
                <wp:start x="-409" y="-206"/>
                <wp:lineTo x="-409" y="21672"/>
                <wp:lineTo x="21886" y="21672"/>
                <wp:lineTo x="21886" y="-206"/>
                <wp:lineTo x="-409" y="-206"/>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Time Type Main.jpg"/>
                    <pic:cNvPicPr/>
                  </pic:nvPicPr>
                  <pic:blipFill>
                    <a:blip r:embed="rId24"/>
                    <a:stretch>
                      <a:fillRect/>
                    </a:stretch>
                  </pic:blipFill>
                  <pic:spPr>
                    <a:xfrm>
                      <a:off x="0" y="0"/>
                      <a:ext cx="2011680" cy="3987165"/>
                    </a:xfrm>
                    <a:prstGeom prst="rect">
                      <a:avLst/>
                    </a:prstGeom>
                    <a:ln w="28575">
                      <a:solidFill>
                        <a:srgbClr val="002060"/>
                      </a:solidFill>
                    </a:ln>
                  </pic:spPr>
                </pic:pic>
              </a:graphicData>
            </a:graphic>
            <wp14:sizeRelH relativeFrom="page">
              <wp14:pctWidth>0</wp14:pctWidth>
            </wp14:sizeRelH>
            <wp14:sizeRelV relativeFrom="page">
              <wp14:pctHeight>0</wp14:pctHeight>
            </wp14:sizeRelV>
          </wp:anchor>
        </w:drawing>
      </w:r>
      <w:r>
        <w:rPr>
          <w:b/>
          <w:noProof/>
        </w:rPr>
        <w:drawing>
          <wp:anchor distT="0" distB="0" distL="114300" distR="114300" simplePos="0" relativeHeight="251646976" behindDoc="1" locked="0" layoutInCell="1" allowOverlap="1">
            <wp:simplePos x="0" y="0"/>
            <wp:positionH relativeFrom="column">
              <wp:posOffset>6416040</wp:posOffset>
            </wp:positionH>
            <wp:positionV relativeFrom="paragraph">
              <wp:posOffset>95885</wp:posOffset>
            </wp:positionV>
            <wp:extent cx="2065020" cy="3992880"/>
            <wp:effectExtent l="38100" t="38100" r="30480" b="45720"/>
            <wp:wrapTight wrapText="bothSides">
              <wp:wrapPolygon edited="0">
                <wp:start x="-399" y="-206"/>
                <wp:lineTo x="-399" y="21744"/>
                <wp:lineTo x="21720" y="21744"/>
                <wp:lineTo x="21720" y="-206"/>
                <wp:lineTo x="-399" y="-206"/>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Time Type Time Off.jpg"/>
                    <pic:cNvPicPr/>
                  </pic:nvPicPr>
                  <pic:blipFill>
                    <a:blip r:embed="rId25"/>
                    <a:stretch>
                      <a:fillRect/>
                    </a:stretch>
                  </pic:blipFill>
                  <pic:spPr>
                    <a:xfrm>
                      <a:off x="0" y="0"/>
                      <a:ext cx="2065020" cy="3992880"/>
                    </a:xfrm>
                    <a:prstGeom prst="rect">
                      <a:avLst/>
                    </a:prstGeom>
                    <a:ln w="28575">
                      <a:solidFill>
                        <a:srgbClr val="002060"/>
                      </a:solidFill>
                    </a:ln>
                  </pic:spPr>
                </pic:pic>
              </a:graphicData>
            </a:graphic>
            <wp14:sizeRelH relativeFrom="page">
              <wp14:pctWidth>0</wp14:pctWidth>
            </wp14:sizeRelH>
            <wp14:sizeRelV relativeFrom="page">
              <wp14:pctHeight>0</wp14:pctHeight>
            </wp14:sizeRelV>
          </wp:anchor>
        </w:drawing>
      </w:r>
      <w:r>
        <w:rPr>
          <w:b/>
          <w:noProof/>
        </w:rPr>
        <w:drawing>
          <wp:anchor distT="0" distB="0" distL="114300" distR="114300" simplePos="0" relativeHeight="251644928" behindDoc="1" locked="0" layoutInCell="1" allowOverlap="1">
            <wp:simplePos x="0" y="0"/>
            <wp:positionH relativeFrom="column">
              <wp:posOffset>3192780</wp:posOffset>
            </wp:positionH>
            <wp:positionV relativeFrom="paragraph">
              <wp:posOffset>95885</wp:posOffset>
            </wp:positionV>
            <wp:extent cx="2080260" cy="3985260"/>
            <wp:effectExtent l="38100" t="38100" r="34290" b="34290"/>
            <wp:wrapTight wrapText="bothSides">
              <wp:wrapPolygon edited="0">
                <wp:start x="-396" y="-207"/>
                <wp:lineTo x="-396" y="21683"/>
                <wp:lineTo x="21758" y="21683"/>
                <wp:lineTo x="21758" y="-207"/>
                <wp:lineTo x="-396" y="-207"/>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Time Entry Codes.jpg"/>
                    <pic:cNvPicPr/>
                  </pic:nvPicPr>
                  <pic:blipFill>
                    <a:blip r:embed="rId26"/>
                    <a:stretch>
                      <a:fillRect/>
                    </a:stretch>
                  </pic:blipFill>
                  <pic:spPr>
                    <a:xfrm>
                      <a:off x="0" y="0"/>
                      <a:ext cx="2080260" cy="3985260"/>
                    </a:xfrm>
                    <a:prstGeom prst="rect">
                      <a:avLst/>
                    </a:prstGeom>
                    <a:ln w="28575">
                      <a:solidFill>
                        <a:srgbClr val="002060"/>
                      </a:solidFill>
                    </a:ln>
                  </pic:spPr>
                </pic:pic>
              </a:graphicData>
            </a:graphic>
            <wp14:sizeRelH relativeFrom="page">
              <wp14:pctWidth>0</wp14:pctWidth>
            </wp14:sizeRelH>
            <wp14:sizeRelV relativeFrom="page">
              <wp14:pctHeight>0</wp14:pctHeight>
            </wp14:sizeRelV>
          </wp:anchor>
        </w:drawing>
      </w:r>
    </w:p>
    <w:p w:rsidR="00A52790" w:rsidRDefault="00A52790" w:rsidP="00381C31">
      <w:pPr>
        <w:pStyle w:val="JABody"/>
        <w:spacing w:before="0" w:after="0" w:line="240" w:lineRule="auto"/>
        <w:sectPr w:rsidR="00A52790" w:rsidSect="00A52790">
          <w:headerReference w:type="default" r:id="rId27"/>
          <w:footerReference w:type="default" r:id="rId28"/>
          <w:type w:val="continuous"/>
          <w:pgSz w:w="15840" w:h="12240" w:orient="landscape"/>
          <w:pgMar w:top="720" w:right="720" w:bottom="432" w:left="720" w:header="720" w:footer="144" w:gutter="0"/>
          <w:cols w:space="720"/>
          <w:docGrid w:linePitch="360"/>
        </w:sectPr>
      </w:pPr>
    </w:p>
    <w:p w:rsidR="00476692" w:rsidRDefault="00476692" w:rsidP="00381C31">
      <w:pPr>
        <w:spacing w:before="0" w:after="0" w:line="240" w:lineRule="auto"/>
        <w:rPr>
          <w:b/>
        </w:rPr>
      </w:pPr>
    </w:p>
    <w:p w:rsidR="00476692" w:rsidRDefault="00476692" w:rsidP="00381C31">
      <w:pPr>
        <w:spacing w:before="0" w:after="0" w:line="240" w:lineRule="auto"/>
        <w:rPr>
          <w:b/>
        </w:rPr>
      </w:pPr>
    </w:p>
    <w:p w:rsidR="00476692" w:rsidRDefault="00476692" w:rsidP="00381C31">
      <w:pPr>
        <w:spacing w:before="0" w:after="0" w:line="240" w:lineRule="auto"/>
        <w:rPr>
          <w:b/>
        </w:rPr>
      </w:pPr>
    </w:p>
    <w:p w:rsidR="00476692" w:rsidRDefault="00476692" w:rsidP="00381C31">
      <w:pPr>
        <w:spacing w:before="0" w:after="0" w:line="240" w:lineRule="auto"/>
        <w:rPr>
          <w:b/>
        </w:rPr>
      </w:pPr>
    </w:p>
    <w:p w:rsidR="00476692" w:rsidRDefault="00476692" w:rsidP="00381C31">
      <w:pPr>
        <w:spacing w:before="0" w:after="0" w:line="240" w:lineRule="auto"/>
        <w:rPr>
          <w:b/>
        </w:rPr>
      </w:pPr>
    </w:p>
    <w:p w:rsidR="00476692" w:rsidRDefault="00476692" w:rsidP="00381C31">
      <w:pPr>
        <w:spacing w:before="0" w:after="0" w:line="240" w:lineRule="auto"/>
        <w:rPr>
          <w:b/>
        </w:rPr>
      </w:pPr>
    </w:p>
    <w:p w:rsidR="00476692" w:rsidRDefault="00476692" w:rsidP="00381C31">
      <w:pPr>
        <w:spacing w:before="0" w:after="0" w:line="240" w:lineRule="auto"/>
        <w:rPr>
          <w:b/>
        </w:rPr>
      </w:pPr>
    </w:p>
    <w:p w:rsidR="00476692" w:rsidRDefault="00476692" w:rsidP="00381C31">
      <w:pPr>
        <w:spacing w:before="0" w:after="0" w:line="240" w:lineRule="auto"/>
        <w:rPr>
          <w:b/>
        </w:rPr>
      </w:pPr>
    </w:p>
    <w:p w:rsidR="00476692" w:rsidRDefault="00476692" w:rsidP="00381C31">
      <w:pPr>
        <w:spacing w:before="0" w:after="0" w:line="240" w:lineRule="auto"/>
        <w:rPr>
          <w:b/>
        </w:rPr>
      </w:pPr>
    </w:p>
    <w:p w:rsidR="00476692" w:rsidRDefault="00476692" w:rsidP="00381C31">
      <w:pPr>
        <w:spacing w:before="0" w:after="0" w:line="240" w:lineRule="auto"/>
        <w:rPr>
          <w:b/>
        </w:rPr>
      </w:pPr>
    </w:p>
    <w:p w:rsidR="00476692" w:rsidRDefault="00476692" w:rsidP="00381C31">
      <w:pPr>
        <w:spacing w:before="0" w:after="0" w:line="240" w:lineRule="auto"/>
        <w:rPr>
          <w:b/>
        </w:rPr>
      </w:pPr>
    </w:p>
    <w:p w:rsidR="00476692" w:rsidRDefault="00476692" w:rsidP="00381C31">
      <w:pPr>
        <w:spacing w:before="0" w:after="0" w:line="240" w:lineRule="auto"/>
        <w:rPr>
          <w:b/>
        </w:rPr>
      </w:pPr>
    </w:p>
    <w:p w:rsidR="00476692" w:rsidRDefault="00476692" w:rsidP="00381C31">
      <w:pPr>
        <w:spacing w:before="0" w:after="0" w:line="240" w:lineRule="auto"/>
        <w:rPr>
          <w:b/>
        </w:rPr>
      </w:pPr>
    </w:p>
    <w:p w:rsidR="00476692" w:rsidRDefault="00476692" w:rsidP="00381C31">
      <w:pPr>
        <w:spacing w:before="0" w:after="0" w:line="240" w:lineRule="auto"/>
        <w:rPr>
          <w:b/>
        </w:rPr>
      </w:pPr>
    </w:p>
    <w:p w:rsidR="00476692" w:rsidRDefault="00476692" w:rsidP="00381C31">
      <w:pPr>
        <w:spacing w:before="0" w:after="0" w:line="240" w:lineRule="auto"/>
        <w:rPr>
          <w:b/>
        </w:rPr>
      </w:pPr>
    </w:p>
    <w:p w:rsidR="00476692" w:rsidRDefault="00476692" w:rsidP="00381C31">
      <w:pPr>
        <w:spacing w:before="0" w:after="0" w:line="240" w:lineRule="auto"/>
        <w:rPr>
          <w:b/>
        </w:rPr>
      </w:pPr>
    </w:p>
    <w:p w:rsidR="00476692" w:rsidRDefault="00476692" w:rsidP="00381C31">
      <w:pPr>
        <w:spacing w:before="0" w:after="0" w:line="240" w:lineRule="auto"/>
        <w:rPr>
          <w:b/>
        </w:rPr>
      </w:pPr>
    </w:p>
    <w:p w:rsidR="00476692" w:rsidRDefault="00476692" w:rsidP="00381C31">
      <w:pPr>
        <w:spacing w:before="0" w:after="0" w:line="240" w:lineRule="auto"/>
        <w:rPr>
          <w:b/>
        </w:rPr>
      </w:pPr>
    </w:p>
    <w:p w:rsidR="00476692" w:rsidRDefault="00476692" w:rsidP="00381C31">
      <w:pPr>
        <w:spacing w:before="0" w:after="0" w:line="240" w:lineRule="auto"/>
        <w:rPr>
          <w:b/>
        </w:rPr>
      </w:pPr>
    </w:p>
    <w:p w:rsidR="00476692" w:rsidRDefault="00476692" w:rsidP="00381C31">
      <w:pPr>
        <w:spacing w:before="0" w:after="0" w:line="240" w:lineRule="auto"/>
        <w:rPr>
          <w:b/>
        </w:rPr>
      </w:pPr>
    </w:p>
    <w:p w:rsidR="00476692" w:rsidRDefault="00476692" w:rsidP="00381C31">
      <w:pPr>
        <w:spacing w:before="0" w:after="0" w:line="240" w:lineRule="auto"/>
        <w:rPr>
          <w:b/>
        </w:rPr>
      </w:pPr>
    </w:p>
    <w:p w:rsidR="00476692" w:rsidRDefault="008F3D8A" w:rsidP="00381C31">
      <w:pPr>
        <w:spacing w:before="0" w:after="0" w:line="240" w:lineRule="auto"/>
        <w:rPr>
          <w:b/>
        </w:rPr>
      </w:pPr>
      <w:r>
        <w:rPr>
          <w:noProof/>
        </w:rPr>
        <mc:AlternateContent>
          <mc:Choice Requires="wps">
            <w:drawing>
              <wp:anchor distT="0" distB="0" distL="114300" distR="114300" simplePos="0" relativeHeight="251658240" behindDoc="0" locked="0" layoutInCell="1" allowOverlap="1" wp14:anchorId="1005218D" wp14:editId="2FE4DFC9">
                <wp:simplePos x="0" y="0"/>
                <wp:positionH relativeFrom="column">
                  <wp:posOffset>183516</wp:posOffset>
                </wp:positionH>
                <wp:positionV relativeFrom="paragraph">
                  <wp:posOffset>165099</wp:posOffset>
                </wp:positionV>
                <wp:extent cx="421640" cy="243840"/>
                <wp:effectExtent l="0" t="57150" r="35560" b="60960"/>
                <wp:wrapNone/>
                <wp:docPr id="66"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963155">
                          <a:off x="0" y="0"/>
                          <a:ext cx="421640" cy="243840"/>
                        </a:xfrm>
                        <a:prstGeom prst="leftArrow">
                          <a:avLst>
                            <a:gd name="adj1" fmla="val 50000"/>
                            <a:gd name="adj2" fmla="val 50920"/>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1A4E12" id="AutoShape 6" o:spid="_x0000_s1026" type="#_x0000_t66" style="position:absolute;margin-left:14.45pt;margin-top:13pt;width:33.2pt;height:19.2pt;rotation:-1787871fd;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" adj="6361" fillcolor="red" strokecolor="red"/>
            </w:pict>
          </mc:Fallback>
        </mc:AlternateContent>
      </w:r>
      <w:r>
        <w:rPr>
          <w:noProof/>
        </w:rPr>
        <mc:AlternateContent>
          <mc:Choice Requires="wps">
            <w:drawing>
              <wp:anchor distT="0" distB="0" distL="114300" distR="114300" simplePos="0" relativeHeight="251662336" behindDoc="0" locked="0" layoutInCell="1" allowOverlap="1" wp14:anchorId="1005218D" wp14:editId="2FE4DFC9">
                <wp:simplePos x="0" y="0"/>
                <wp:positionH relativeFrom="column">
                  <wp:posOffset>3295650</wp:posOffset>
                </wp:positionH>
                <wp:positionV relativeFrom="paragraph">
                  <wp:posOffset>158115</wp:posOffset>
                </wp:positionV>
                <wp:extent cx="421640" cy="243840"/>
                <wp:effectExtent l="0" t="57150" r="35560" b="60960"/>
                <wp:wrapNone/>
                <wp:docPr id="67"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963155">
                          <a:off x="0" y="0"/>
                          <a:ext cx="421640" cy="243840"/>
                        </a:xfrm>
                        <a:prstGeom prst="leftArrow">
                          <a:avLst>
                            <a:gd name="adj1" fmla="val 50000"/>
                            <a:gd name="adj2" fmla="val 50920"/>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27A9F1" id="AutoShape 6" o:spid="_x0000_s1026" type="#_x0000_t66" style="position:absolute;margin-left:259.5pt;margin-top:12.45pt;width:33.2pt;height:19.2pt;rotation:-1787871fd;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" adj="6361" fillcolor="red" strokecolor="red"/>
            </w:pict>
          </mc:Fallback>
        </mc:AlternateContent>
      </w:r>
      <w:r>
        <w:rPr>
          <w:noProof/>
        </w:rPr>
        <mc:AlternateContent>
          <mc:Choice Requires="wps">
            <w:drawing>
              <wp:anchor distT="0" distB="0" distL="114300" distR="114300" simplePos="0" relativeHeight="251667456" behindDoc="0" locked="0" layoutInCell="1" allowOverlap="1" wp14:anchorId="1005218D" wp14:editId="2FE4DFC9">
                <wp:simplePos x="0" y="0"/>
                <wp:positionH relativeFrom="column">
                  <wp:posOffset>6534149</wp:posOffset>
                </wp:positionH>
                <wp:positionV relativeFrom="paragraph">
                  <wp:posOffset>165736</wp:posOffset>
                </wp:positionV>
                <wp:extent cx="421640" cy="243840"/>
                <wp:effectExtent l="0" t="57150" r="35560" b="60960"/>
                <wp:wrapNone/>
                <wp:docPr id="68"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963155">
                          <a:off x="0" y="0"/>
                          <a:ext cx="421640" cy="243840"/>
                        </a:xfrm>
                        <a:prstGeom prst="leftArrow">
                          <a:avLst>
                            <a:gd name="adj1" fmla="val 50000"/>
                            <a:gd name="adj2" fmla="val 50920"/>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77E5D9" id="AutoShape 6" o:spid="_x0000_s1026" type="#_x0000_t66" style="position:absolute;margin-left:514.5pt;margin-top:13.05pt;width:33.2pt;height:19.2pt;rotation:-1787871fd;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" adj="6361" fillcolor="red" strokecolor="red"/>
            </w:pict>
          </mc:Fallback>
        </mc:AlternateContent>
      </w:r>
    </w:p>
    <w:p w:rsidR="00476692" w:rsidRDefault="00476692" w:rsidP="00381C31">
      <w:pPr>
        <w:spacing w:before="0" w:after="0" w:line="240" w:lineRule="auto"/>
        <w:rPr>
          <w:b/>
        </w:rPr>
      </w:pPr>
    </w:p>
    <w:p w:rsidR="00476692" w:rsidRDefault="00476692" w:rsidP="00381C31">
      <w:pPr>
        <w:spacing w:before="0" w:after="0" w:line="240" w:lineRule="auto"/>
        <w:rPr>
          <w:b/>
        </w:rPr>
      </w:pPr>
    </w:p>
    <w:p w:rsidR="00476692" w:rsidRDefault="00476692" w:rsidP="00381C31">
      <w:pPr>
        <w:spacing w:before="0" w:after="0" w:line="240" w:lineRule="auto"/>
        <w:rPr>
          <w:b/>
        </w:rPr>
      </w:pPr>
    </w:p>
    <w:p w:rsidR="00476692" w:rsidRDefault="00476692" w:rsidP="00381C31">
      <w:pPr>
        <w:spacing w:before="0" w:after="0" w:line="240" w:lineRule="auto"/>
        <w:rPr>
          <w:b/>
        </w:rPr>
      </w:pPr>
    </w:p>
    <w:p w:rsidR="00A376A2" w:rsidRDefault="00A376A2" w:rsidP="00381C31">
      <w:pPr>
        <w:spacing w:before="0" w:after="0" w:line="240" w:lineRule="auto"/>
        <w:rPr>
          <w:b/>
        </w:rPr>
      </w:pPr>
    </w:p>
    <w:p w:rsidR="00816E49" w:rsidRDefault="00816E49" w:rsidP="00381C31">
      <w:pPr>
        <w:spacing w:before="0" w:after="0" w:line="240" w:lineRule="auto"/>
        <w:rPr>
          <w:b/>
        </w:rPr>
      </w:pPr>
    </w:p>
    <w:p w:rsidR="00816E49" w:rsidRDefault="00816E49" w:rsidP="00381C31">
      <w:pPr>
        <w:spacing w:before="0" w:after="0" w:line="240" w:lineRule="auto"/>
        <w:rPr>
          <w:b/>
        </w:rPr>
      </w:pPr>
    </w:p>
    <w:p w:rsidR="00476692" w:rsidRPr="00BF2083" w:rsidRDefault="00481382" w:rsidP="00381C31">
      <w:pPr>
        <w:spacing w:before="0" w:after="0" w:line="240" w:lineRule="auto"/>
        <w:rPr>
          <w:b/>
        </w:rPr>
      </w:pPr>
      <w:r>
        <w:rPr>
          <w:b/>
        </w:rPr>
        <w:lastRenderedPageBreak/>
        <w:t>Conseils pour les modifications : Désactiver Auto Meal</w:t>
      </w:r>
    </w:p>
    <w:p w:rsidR="00D81ADC" w:rsidRDefault="00D81ADC" w:rsidP="00381C31">
      <w:pPr>
        <w:spacing w:before="0" w:after="0" w:line="240" w:lineRule="auto"/>
        <w:rPr>
          <w:b/>
        </w:rPr>
      </w:pPr>
    </w:p>
    <w:p w:rsidR="008573CD" w:rsidRPr="00BF2083" w:rsidRDefault="00D81ADC" w:rsidP="00381C31">
      <w:pPr>
        <w:spacing w:before="0" w:after="0" w:line="240" w:lineRule="auto"/>
      </w:pPr>
      <w:r>
        <w:t xml:space="preserve">À partir de la fenêtre surgissante </w:t>
      </w:r>
      <w:r>
        <w:rPr>
          <w:b/>
        </w:rPr>
        <w:t>Enter Time</w:t>
      </w:r>
      <w:r>
        <w:t xml:space="preserve">, cliquez sur l’icône du champ </w:t>
      </w:r>
      <w:r>
        <w:rPr>
          <w:b/>
        </w:rPr>
        <w:t xml:space="preserve">Lunch </w:t>
      </w:r>
      <w:r>
        <w:t xml:space="preserve">pour ouvrir le menu déroulant. Choisissez </w:t>
      </w:r>
      <w:r>
        <w:rPr>
          <w:b/>
        </w:rPr>
        <w:t>No</w:t>
      </w:r>
      <w:r>
        <w:t xml:space="preserve"> et cliquez sur </w:t>
      </w:r>
      <w:r>
        <w:rPr>
          <w:b/>
        </w:rPr>
        <w:t>OK</w:t>
      </w:r>
      <w:r>
        <w:t>.</w:t>
      </w:r>
      <w:r>
        <w:rPr>
          <w:b/>
        </w:rPr>
        <w:t xml:space="preserve"> </w:t>
      </w:r>
      <w:r>
        <w:t xml:space="preserve">Une fois fait, vous remarquerez que l’indicateur </w:t>
      </w:r>
      <w:r w:rsidRPr="008F3D8A">
        <w:rPr>
          <w:b/>
        </w:rPr>
        <w:t>Auto Meal</w:t>
      </w:r>
      <w:r>
        <w:t xml:space="preserve"> n’appara</w:t>
      </w:r>
      <w:r w:rsidR="0070658E">
        <w:t>î</w:t>
      </w:r>
      <w:r>
        <w:t>t plus.</w:t>
      </w:r>
    </w:p>
    <w:p w:rsidR="00D10E1A" w:rsidRPr="00D10E1A" w:rsidRDefault="00AC76CA" w:rsidP="00381C31">
      <w:pPr>
        <w:spacing w:before="0" w:after="0" w:line="240" w:lineRule="auto"/>
      </w:pPr>
      <w:r>
        <w:rPr>
          <w:noProof/>
        </w:rPr>
        <mc:AlternateContent>
          <mc:Choice Requires="wps">
            <w:drawing>
              <wp:anchor distT="0" distB="0" distL="114300" distR="114300" simplePos="0" relativeHeight="251662336" behindDoc="0" locked="0" layoutInCell="1" allowOverlap="1" wp14:anchorId="1005218D" wp14:editId="2FE4DFC9">
                <wp:simplePos x="0" y="0"/>
                <wp:positionH relativeFrom="column">
                  <wp:posOffset>617220</wp:posOffset>
                </wp:positionH>
                <wp:positionV relativeFrom="paragraph">
                  <wp:posOffset>4514852</wp:posOffset>
                </wp:positionV>
                <wp:extent cx="421640" cy="243840"/>
                <wp:effectExtent l="0" t="57150" r="35560" b="60960"/>
                <wp:wrapNone/>
                <wp:docPr id="69"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963155">
                          <a:off x="0" y="0"/>
                          <a:ext cx="421640" cy="243840"/>
                        </a:xfrm>
                        <a:prstGeom prst="leftArrow">
                          <a:avLst>
                            <a:gd name="adj1" fmla="val 50000"/>
                            <a:gd name="adj2" fmla="val 50920"/>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71B033" id="AutoShape 6" o:spid="_x0000_s1026" type="#_x0000_t66" style="position:absolute;margin-left:48.6pt;margin-top:355.5pt;width:33.2pt;height:19.2pt;rotation:-1787871fd;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" adj="6361" fillcolor="red" strokecolor="red"/>
            </w:pict>
          </mc:Fallback>
        </mc:AlternateContent>
      </w:r>
      <w:r>
        <w:rPr>
          <w:noProof/>
        </w:rPr>
        <w:drawing>
          <wp:inline distT="0" distB="0" distL="0" distR="0">
            <wp:extent cx="2628900" cy="5028944"/>
            <wp:effectExtent l="38100" t="38100" r="38100" b="387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Remove Auto Meal.jpg"/>
                    <pic:cNvPicPr/>
                  </pic:nvPicPr>
                  <pic:blipFill>
                    <a:blip r:embed="rId29"/>
                    <a:stretch>
                      <a:fillRect/>
                    </a:stretch>
                  </pic:blipFill>
                  <pic:spPr>
                    <a:xfrm>
                      <a:off x="0" y="0"/>
                      <a:ext cx="2632751" cy="5036310"/>
                    </a:xfrm>
                    <a:prstGeom prst="rect">
                      <a:avLst/>
                    </a:prstGeom>
                    <a:ln w="28575">
                      <a:solidFill>
                        <a:srgbClr val="002060"/>
                      </a:solidFill>
                    </a:ln>
                  </pic:spPr>
                </pic:pic>
              </a:graphicData>
            </a:graphic>
          </wp:inline>
        </w:drawing>
      </w:r>
    </w:p>
    <w:p w:rsidR="000D185A" w:rsidRDefault="000D185A" w:rsidP="00381C31">
      <w:pPr>
        <w:spacing w:before="0" w:after="0" w:line="240" w:lineRule="auto"/>
        <w:rPr>
          <w:b/>
        </w:rPr>
      </w:pPr>
    </w:p>
    <w:p w:rsidR="00816E49" w:rsidRDefault="00816E49" w:rsidP="00816E49">
      <w:pPr>
        <w:spacing w:before="0" w:after="0" w:line="240" w:lineRule="auto"/>
        <w:rPr>
          <w:b/>
        </w:rPr>
      </w:pPr>
      <w:r>
        <w:rPr>
          <w:b/>
        </w:rPr>
        <w:t>Conseils pour les modifications : Pointage ne correspondant pas à un employé</w:t>
      </w:r>
    </w:p>
    <w:p w:rsidR="00465DF1" w:rsidRDefault="00465DF1" w:rsidP="00816E49">
      <w:pPr>
        <w:spacing w:before="0" w:after="0" w:line="240" w:lineRule="auto"/>
        <w:rPr>
          <w:b/>
        </w:rPr>
      </w:pPr>
    </w:p>
    <w:p w:rsidR="00465DF1" w:rsidRDefault="00465DF1" w:rsidP="00816E49">
      <w:pPr>
        <w:spacing w:before="0" w:after="0" w:line="240" w:lineRule="auto"/>
      </w:pPr>
      <w:r>
        <w:t>Des modifications peuvent être apportées au pointage et pour corriger les heures, le pointage qui ne correspond pas doit être supprimé à des fins d’audit.</w:t>
      </w:r>
    </w:p>
    <w:p w:rsidR="006971EB" w:rsidRDefault="006971EB" w:rsidP="00816E49">
      <w:pPr>
        <w:spacing w:before="0" w:after="0" w:line="240" w:lineRule="auto"/>
      </w:pPr>
    </w:p>
    <w:p w:rsidR="006971EB" w:rsidRDefault="006971EB" w:rsidP="00816E49">
      <w:pPr>
        <w:spacing w:before="0" w:after="0" w:line="240" w:lineRule="auto"/>
      </w:pPr>
      <w:r>
        <w:rPr>
          <w:noProof/>
        </w:rPr>
        <w:drawing>
          <wp:anchor distT="0" distB="0" distL="114300" distR="114300" simplePos="0" relativeHeight="251656192" behindDoc="1" locked="0" layoutInCell="1" allowOverlap="1">
            <wp:simplePos x="0" y="0"/>
            <wp:positionH relativeFrom="margin">
              <wp:align>left</wp:align>
            </wp:positionH>
            <wp:positionV relativeFrom="paragraph">
              <wp:posOffset>46355</wp:posOffset>
            </wp:positionV>
            <wp:extent cx="4114800" cy="1563420"/>
            <wp:effectExtent l="38100" t="38100" r="38100" b="36830"/>
            <wp:wrapTight wrapText="bothSides">
              <wp:wrapPolygon edited="0">
                <wp:start x="-200" y="-526"/>
                <wp:lineTo x="-200" y="21846"/>
                <wp:lineTo x="21700" y="21846"/>
                <wp:lineTo x="21700" y="-526"/>
                <wp:lineTo x="-200" y="-526"/>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Unmatched punch.jpg"/>
                    <pic:cNvPicPr/>
                  </pic:nvPicPr>
                  <pic:blipFill>
                    <a:blip r:embed="rId30"/>
                    <a:stretch>
                      <a:fillRect/>
                    </a:stretch>
                  </pic:blipFill>
                  <pic:spPr>
                    <a:xfrm>
                      <a:off x="0" y="0"/>
                      <a:ext cx="4114800" cy="1563420"/>
                    </a:xfrm>
                    <a:prstGeom prst="rect">
                      <a:avLst/>
                    </a:prstGeom>
                    <a:ln w="28575">
                      <a:solidFill>
                        <a:srgbClr val="002060"/>
                      </a:solidFill>
                    </a:ln>
                  </pic:spPr>
                </pic:pic>
              </a:graphicData>
            </a:graphic>
            <wp14:sizeRelH relativeFrom="page">
              <wp14:pctWidth>0</wp14:pctWidth>
            </wp14:sizeRelH>
            <wp14:sizeRelV relativeFrom="page">
              <wp14:pctHeight>0</wp14:pctHeight>
            </wp14:sizeRelV>
          </wp:anchor>
        </w:drawing>
      </w:r>
    </w:p>
    <w:p w:rsidR="006971EB" w:rsidRDefault="006971EB" w:rsidP="00816E49">
      <w:pPr>
        <w:spacing w:before="0" w:after="0" w:line="240" w:lineRule="auto"/>
      </w:pPr>
    </w:p>
    <w:p w:rsidR="006971EB" w:rsidRDefault="006971EB" w:rsidP="00816E49">
      <w:pPr>
        <w:spacing w:before="0" w:after="0" w:line="240" w:lineRule="auto"/>
      </w:pPr>
    </w:p>
    <w:p w:rsidR="006971EB" w:rsidRDefault="006971EB" w:rsidP="00816E49">
      <w:pPr>
        <w:spacing w:before="0" w:after="0" w:line="240" w:lineRule="auto"/>
      </w:pPr>
    </w:p>
    <w:p w:rsidR="006971EB" w:rsidRDefault="006971EB" w:rsidP="00816E49">
      <w:pPr>
        <w:spacing w:before="0" w:after="0" w:line="240" w:lineRule="auto"/>
      </w:pPr>
    </w:p>
    <w:p w:rsidR="006971EB" w:rsidRDefault="006971EB" w:rsidP="00816E49">
      <w:pPr>
        <w:spacing w:before="0" w:after="0" w:line="240" w:lineRule="auto"/>
      </w:pPr>
    </w:p>
    <w:p w:rsidR="006971EB" w:rsidRDefault="006971EB" w:rsidP="00816E49">
      <w:pPr>
        <w:spacing w:before="0" w:after="0" w:line="240" w:lineRule="auto"/>
      </w:pPr>
    </w:p>
    <w:p w:rsidR="006971EB" w:rsidRDefault="006971EB" w:rsidP="00816E49">
      <w:pPr>
        <w:spacing w:before="0" w:after="0" w:line="240" w:lineRule="auto"/>
      </w:pPr>
    </w:p>
    <w:p w:rsidR="006971EB" w:rsidRDefault="006971EB" w:rsidP="00816E49">
      <w:pPr>
        <w:spacing w:before="0" w:after="0" w:line="240" w:lineRule="auto"/>
      </w:pPr>
    </w:p>
    <w:p w:rsidR="006971EB" w:rsidRDefault="006971EB" w:rsidP="00816E49">
      <w:pPr>
        <w:spacing w:before="0" w:after="0" w:line="240" w:lineRule="auto"/>
      </w:pPr>
    </w:p>
    <w:p w:rsidR="006971EB" w:rsidRDefault="006971EB" w:rsidP="00816E49">
      <w:pPr>
        <w:spacing w:before="0" w:after="0" w:line="240" w:lineRule="auto"/>
      </w:pPr>
    </w:p>
    <w:p w:rsidR="00310C72" w:rsidRDefault="00310C72" w:rsidP="00310C72">
      <w:pPr>
        <w:spacing w:before="0" w:after="0" w:line="240" w:lineRule="auto"/>
        <w:rPr>
          <w:b/>
        </w:rPr>
      </w:pPr>
      <w:r>
        <w:rPr>
          <w:b/>
        </w:rPr>
        <w:t>Conseils pour les modifications : Pointage « Out Reason »</w:t>
      </w:r>
    </w:p>
    <w:p w:rsidR="00310C72" w:rsidRDefault="00310C72" w:rsidP="00816E49">
      <w:pPr>
        <w:spacing w:before="0" w:after="0" w:line="240" w:lineRule="auto"/>
      </w:pPr>
    </w:p>
    <w:p w:rsidR="003973BC" w:rsidRDefault="003973BC" w:rsidP="00816E49">
      <w:pPr>
        <w:spacing w:before="0" w:after="0" w:line="240" w:lineRule="auto"/>
      </w:pPr>
      <w:r>
        <w:t>Si un employé a accidentellement choisi « Meal » au lieu de « Out », les heures de la journée suivante compteront dans le jour précédent, où l’erreur a été commise.</w:t>
      </w:r>
    </w:p>
    <w:p w:rsidR="003973BC" w:rsidRPr="003973BC" w:rsidRDefault="008F3D8A" w:rsidP="00816E49">
      <w:pPr>
        <w:spacing w:before="0" w:after="0" w:line="240" w:lineRule="auto"/>
      </w:pPr>
      <w:r>
        <w:rPr>
          <w:b/>
          <w:noProof/>
        </w:rPr>
        <w:drawing>
          <wp:anchor distT="0" distB="0" distL="114300" distR="114300" simplePos="0" relativeHeight="251649024" behindDoc="1" locked="0" layoutInCell="1" allowOverlap="1">
            <wp:simplePos x="0" y="0"/>
            <wp:positionH relativeFrom="column">
              <wp:posOffset>4943475</wp:posOffset>
            </wp:positionH>
            <wp:positionV relativeFrom="paragraph">
              <wp:posOffset>153035</wp:posOffset>
            </wp:positionV>
            <wp:extent cx="2392680" cy="2514600"/>
            <wp:effectExtent l="38100" t="38100" r="45720" b="38100"/>
            <wp:wrapTight wrapText="bothSides">
              <wp:wrapPolygon edited="0">
                <wp:start x="-344" y="-327"/>
                <wp:lineTo x="-344" y="21764"/>
                <wp:lineTo x="21841" y="21764"/>
                <wp:lineTo x="21841" y="-327"/>
                <wp:lineTo x="-344" y="-327"/>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Meal out hours.jpg"/>
                    <pic:cNvPicPr/>
                  </pic:nvPicPr>
                  <pic:blipFill>
                    <a:blip r:embed="rId31"/>
                    <a:stretch>
                      <a:fillRect/>
                    </a:stretch>
                  </pic:blipFill>
                  <pic:spPr>
                    <a:xfrm>
                      <a:off x="0" y="0"/>
                      <a:ext cx="2392680" cy="2514600"/>
                    </a:xfrm>
                    <a:prstGeom prst="rect">
                      <a:avLst/>
                    </a:prstGeom>
                    <a:ln w="28575">
                      <a:solidFill>
                        <a:srgbClr val="002060"/>
                      </a:solidFill>
                    </a:ln>
                  </pic:spPr>
                </pic:pic>
              </a:graphicData>
            </a:graphic>
            <wp14:sizeRelH relativeFrom="page">
              <wp14:pctWidth>0</wp14:pctWidth>
            </wp14:sizeRelH>
            <wp14:sizeRelV relativeFrom="page">
              <wp14:pctHeight>0</wp14:pctHeight>
            </wp14:sizeRelV>
          </wp:anchor>
        </w:drawing>
      </w:r>
      <w:r>
        <w:rPr>
          <w:b/>
          <w:noProof/>
        </w:rPr>
        <w:drawing>
          <wp:anchor distT="0" distB="0" distL="114300" distR="114300" simplePos="0" relativeHeight="251653120" behindDoc="1" locked="0" layoutInCell="1" allowOverlap="1">
            <wp:simplePos x="0" y="0"/>
            <wp:positionH relativeFrom="margin">
              <wp:posOffset>57150</wp:posOffset>
            </wp:positionH>
            <wp:positionV relativeFrom="paragraph">
              <wp:posOffset>105410</wp:posOffset>
            </wp:positionV>
            <wp:extent cx="1684020" cy="2352675"/>
            <wp:effectExtent l="38100" t="38100" r="30480" b="47625"/>
            <wp:wrapTight wrapText="bothSides">
              <wp:wrapPolygon edited="0">
                <wp:start x="-489" y="-350"/>
                <wp:lineTo x="-489" y="21862"/>
                <wp:lineTo x="21747" y="21862"/>
                <wp:lineTo x="21747" y="-350"/>
                <wp:lineTo x="-489" y="-35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meal mistake.jpg"/>
                    <pic:cNvPicPr/>
                  </pic:nvPicPr>
                  <pic:blipFill>
                    <a:blip r:embed="rId32"/>
                    <a:stretch>
                      <a:fillRect/>
                    </a:stretch>
                  </pic:blipFill>
                  <pic:spPr>
                    <a:xfrm>
                      <a:off x="0" y="0"/>
                      <a:ext cx="1684020" cy="2352675"/>
                    </a:xfrm>
                    <a:prstGeom prst="rect">
                      <a:avLst/>
                    </a:prstGeom>
                    <a:ln w="28575">
                      <a:solidFill>
                        <a:srgbClr val="002060"/>
                      </a:solidFill>
                    </a:ln>
                  </pic:spPr>
                </pic:pic>
              </a:graphicData>
            </a:graphic>
            <wp14:sizeRelH relativeFrom="page">
              <wp14:pctWidth>0</wp14:pctWidth>
            </wp14:sizeRelH>
            <wp14:sizeRelV relativeFrom="page">
              <wp14:pctHeight>0</wp14:pctHeight>
            </wp14:sizeRelV>
          </wp:anchor>
        </w:drawing>
      </w:r>
    </w:p>
    <w:p w:rsidR="00465DF1" w:rsidRPr="00465DF1" w:rsidRDefault="00465DF1" w:rsidP="00816E49">
      <w:pPr>
        <w:spacing w:before="0" w:after="0" w:line="240" w:lineRule="auto"/>
      </w:pPr>
    </w:p>
    <w:p w:rsidR="008E6CBE" w:rsidRDefault="008E6CBE" w:rsidP="00381C31">
      <w:pPr>
        <w:spacing w:before="0" w:after="0" w:line="240" w:lineRule="auto"/>
        <w:rPr>
          <w:b/>
        </w:rPr>
      </w:pPr>
    </w:p>
    <w:p w:rsidR="008E6CBE" w:rsidRDefault="008E6CBE" w:rsidP="00381C31">
      <w:pPr>
        <w:spacing w:before="0" w:after="0" w:line="240" w:lineRule="auto"/>
        <w:rPr>
          <w:b/>
        </w:rPr>
      </w:pPr>
    </w:p>
    <w:p w:rsidR="00816E49" w:rsidRDefault="00816E49" w:rsidP="00381C31">
      <w:pPr>
        <w:spacing w:before="0" w:after="0" w:line="240" w:lineRule="auto"/>
        <w:rPr>
          <w:b/>
        </w:rPr>
      </w:pPr>
    </w:p>
    <w:p w:rsidR="00816E49" w:rsidRDefault="00816E49" w:rsidP="00381C31">
      <w:pPr>
        <w:spacing w:before="0" w:after="0" w:line="240" w:lineRule="auto"/>
        <w:rPr>
          <w:b/>
        </w:rPr>
      </w:pPr>
    </w:p>
    <w:p w:rsidR="00816E49" w:rsidRDefault="00816E49" w:rsidP="00381C31">
      <w:pPr>
        <w:spacing w:before="0" w:after="0" w:line="240" w:lineRule="auto"/>
        <w:rPr>
          <w:b/>
        </w:rPr>
      </w:pPr>
    </w:p>
    <w:p w:rsidR="00816E49" w:rsidRDefault="00816E49" w:rsidP="00381C31">
      <w:pPr>
        <w:spacing w:before="0" w:after="0" w:line="240" w:lineRule="auto"/>
        <w:rPr>
          <w:b/>
        </w:rPr>
      </w:pPr>
    </w:p>
    <w:p w:rsidR="00816E49" w:rsidRDefault="00816E49" w:rsidP="00381C31">
      <w:pPr>
        <w:spacing w:before="0" w:after="0" w:line="240" w:lineRule="auto"/>
        <w:rPr>
          <w:b/>
        </w:rPr>
      </w:pPr>
    </w:p>
    <w:p w:rsidR="00816E49" w:rsidRDefault="00816E49" w:rsidP="00381C31">
      <w:pPr>
        <w:spacing w:before="0" w:after="0" w:line="240" w:lineRule="auto"/>
        <w:rPr>
          <w:b/>
        </w:rPr>
      </w:pPr>
    </w:p>
    <w:p w:rsidR="00816E49" w:rsidRDefault="00816E49" w:rsidP="00381C31">
      <w:pPr>
        <w:spacing w:before="0" w:after="0" w:line="240" w:lineRule="auto"/>
        <w:rPr>
          <w:b/>
        </w:rPr>
      </w:pPr>
    </w:p>
    <w:p w:rsidR="00816E49" w:rsidRDefault="00816E49" w:rsidP="00381C31">
      <w:pPr>
        <w:spacing w:before="0" w:after="0" w:line="240" w:lineRule="auto"/>
        <w:rPr>
          <w:b/>
        </w:rPr>
      </w:pPr>
    </w:p>
    <w:p w:rsidR="00816E49" w:rsidRDefault="00816E49" w:rsidP="00381C31">
      <w:pPr>
        <w:spacing w:before="0" w:after="0" w:line="240" w:lineRule="auto"/>
        <w:rPr>
          <w:b/>
        </w:rPr>
      </w:pPr>
    </w:p>
    <w:p w:rsidR="00816E49" w:rsidRDefault="00816E49" w:rsidP="00381C31">
      <w:pPr>
        <w:spacing w:before="0" w:after="0" w:line="240" w:lineRule="auto"/>
        <w:rPr>
          <w:b/>
        </w:rPr>
      </w:pPr>
    </w:p>
    <w:p w:rsidR="00816E49" w:rsidRDefault="00816E49" w:rsidP="00381C31">
      <w:pPr>
        <w:spacing w:before="0" w:after="0" w:line="240" w:lineRule="auto"/>
        <w:rPr>
          <w:b/>
        </w:rPr>
      </w:pPr>
    </w:p>
    <w:p w:rsidR="00816E49" w:rsidRDefault="00816E49" w:rsidP="00381C31">
      <w:pPr>
        <w:spacing w:before="0" w:after="0" w:line="240" w:lineRule="auto"/>
        <w:rPr>
          <w:b/>
        </w:rPr>
      </w:pPr>
    </w:p>
    <w:p w:rsidR="00816E49" w:rsidRPr="006971EB" w:rsidRDefault="006971EB" w:rsidP="00381C31">
      <w:pPr>
        <w:spacing w:before="0" w:after="0" w:line="240" w:lineRule="auto"/>
      </w:pPr>
      <w:r>
        <w:t>Vous pouvez corriger l’erreur en changeant « Meal » pour « Out » dans l</w:t>
      </w:r>
      <w:r w:rsidR="008F3D8A">
        <w:t>a</w:t>
      </w:r>
      <w:r>
        <w:t xml:space="preserve"> fenêtre Out Reason. Les heures se corrigeront automatiquement.</w:t>
      </w:r>
    </w:p>
    <w:p w:rsidR="00816E49" w:rsidRDefault="00816E49" w:rsidP="00381C31">
      <w:pPr>
        <w:spacing w:before="0" w:after="0" w:line="240" w:lineRule="auto"/>
        <w:rPr>
          <w:b/>
        </w:rPr>
      </w:pPr>
    </w:p>
    <w:p w:rsidR="00816E49" w:rsidRDefault="006971EB" w:rsidP="00381C31">
      <w:pPr>
        <w:spacing w:before="0" w:after="0" w:line="240" w:lineRule="auto"/>
        <w:rPr>
          <w:b/>
        </w:rPr>
      </w:pPr>
      <w:r>
        <w:rPr>
          <w:b/>
          <w:noProof/>
        </w:rPr>
        <w:drawing>
          <wp:anchor distT="0" distB="0" distL="114300" distR="114300" simplePos="0" relativeHeight="251660288" behindDoc="1" locked="0" layoutInCell="1" allowOverlap="1">
            <wp:simplePos x="0" y="0"/>
            <wp:positionH relativeFrom="margin">
              <wp:posOffset>-7620</wp:posOffset>
            </wp:positionH>
            <wp:positionV relativeFrom="paragraph">
              <wp:posOffset>163195</wp:posOffset>
            </wp:positionV>
            <wp:extent cx="2613660" cy="5019040"/>
            <wp:effectExtent l="38100" t="38100" r="34290" b="29210"/>
            <wp:wrapTight wrapText="bothSides">
              <wp:wrapPolygon edited="0">
                <wp:start x="-315" y="-164"/>
                <wp:lineTo x="-315" y="21644"/>
                <wp:lineTo x="21726" y="21644"/>
                <wp:lineTo x="21726" y="-164"/>
                <wp:lineTo x="-315" y="-164"/>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Chnage from meal to out.jpg"/>
                    <pic:cNvPicPr/>
                  </pic:nvPicPr>
                  <pic:blipFill>
                    <a:blip r:embed="rId33"/>
                    <a:stretch>
                      <a:fillRect/>
                    </a:stretch>
                  </pic:blipFill>
                  <pic:spPr>
                    <a:xfrm>
                      <a:off x="0" y="0"/>
                      <a:ext cx="2613660" cy="5019040"/>
                    </a:xfrm>
                    <a:prstGeom prst="rect">
                      <a:avLst/>
                    </a:prstGeom>
                    <a:ln w="28575">
                      <a:solidFill>
                        <a:srgbClr val="002060"/>
                      </a:solidFill>
                    </a:ln>
                  </pic:spPr>
                </pic:pic>
              </a:graphicData>
            </a:graphic>
            <wp14:sizeRelH relativeFrom="page">
              <wp14:pctWidth>0</wp14:pctWidth>
            </wp14:sizeRelH>
            <wp14:sizeRelV relativeFrom="page">
              <wp14:pctHeight>0</wp14:pctHeight>
            </wp14:sizeRelV>
          </wp:anchor>
        </w:drawing>
      </w:r>
    </w:p>
    <w:p w:rsidR="00816E49" w:rsidRDefault="006971EB" w:rsidP="00381C31">
      <w:pPr>
        <w:spacing w:before="0" w:after="0" w:line="240" w:lineRule="auto"/>
        <w:rPr>
          <w:b/>
        </w:rPr>
      </w:pPr>
      <w:r>
        <w:rPr>
          <w:b/>
          <w:noProof/>
        </w:rPr>
        <w:drawing>
          <wp:anchor distT="0" distB="0" distL="114300" distR="114300" simplePos="0" relativeHeight="251661312" behindDoc="1" locked="0" layoutInCell="1" allowOverlap="1">
            <wp:simplePos x="0" y="0"/>
            <wp:positionH relativeFrom="column">
              <wp:posOffset>1874520</wp:posOffset>
            </wp:positionH>
            <wp:positionV relativeFrom="paragraph">
              <wp:posOffset>48260</wp:posOffset>
            </wp:positionV>
            <wp:extent cx="4498975" cy="4800600"/>
            <wp:effectExtent l="38100" t="38100" r="34925" b="38100"/>
            <wp:wrapTight wrapText="bothSides">
              <wp:wrapPolygon edited="0">
                <wp:start x="-183" y="-171"/>
                <wp:lineTo x="-183" y="21686"/>
                <wp:lineTo x="21676" y="21686"/>
                <wp:lineTo x="21676" y="-171"/>
                <wp:lineTo x="-183" y="-171"/>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Hours corrected.jpg"/>
                    <pic:cNvPicPr/>
                  </pic:nvPicPr>
                  <pic:blipFill>
                    <a:blip r:embed="rId34"/>
                    <a:stretch>
                      <a:fillRect/>
                    </a:stretch>
                  </pic:blipFill>
                  <pic:spPr>
                    <a:xfrm>
                      <a:off x="0" y="0"/>
                      <a:ext cx="4498975" cy="4800600"/>
                    </a:xfrm>
                    <a:prstGeom prst="rect">
                      <a:avLst/>
                    </a:prstGeom>
                    <a:ln w="28575">
                      <a:solidFill>
                        <a:srgbClr val="002060"/>
                      </a:solidFill>
                    </a:ln>
                  </pic:spPr>
                </pic:pic>
              </a:graphicData>
            </a:graphic>
            <wp14:sizeRelH relativeFrom="page">
              <wp14:pctWidth>0</wp14:pctWidth>
            </wp14:sizeRelH>
            <wp14:sizeRelV relativeFrom="page">
              <wp14:pctHeight>0</wp14:pctHeight>
            </wp14:sizeRelV>
          </wp:anchor>
        </w:drawing>
      </w:r>
    </w:p>
    <w:p w:rsidR="00816E49" w:rsidRDefault="00816E49" w:rsidP="00381C31">
      <w:pPr>
        <w:spacing w:before="0" w:after="0" w:line="240" w:lineRule="auto"/>
        <w:rPr>
          <w:b/>
        </w:rPr>
      </w:pPr>
    </w:p>
    <w:p w:rsidR="00816E49" w:rsidRDefault="00816E49" w:rsidP="00381C31">
      <w:pPr>
        <w:spacing w:before="0" w:after="0" w:line="240" w:lineRule="auto"/>
        <w:rPr>
          <w:b/>
        </w:rPr>
      </w:pPr>
    </w:p>
    <w:p w:rsidR="00816E49" w:rsidRDefault="00816E49" w:rsidP="00381C31">
      <w:pPr>
        <w:spacing w:before="0" w:after="0" w:line="240" w:lineRule="auto"/>
        <w:rPr>
          <w:b/>
        </w:rPr>
      </w:pPr>
    </w:p>
    <w:p w:rsidR="00816E49" w:rsidRDefault="00816E49" w:rsidP="00381C31">
      <w:pPr>
        <w:spacing w:before="0" w:after="0" w:line="240" w:lineRule="auto"/>
        <w:rPr>
          <w:b/>
        </w:rPr>
      </w:pPr>
    </w:p>
    <w:p w:rsidR="00816E49" w:rsidRDefault="00816E49" w:rsidP="00381C31">
      <w:pPr>
        <w:spacing w:before="0" w:after="0" w:line="240" w:lineRule="auto"/>
        <w:rPr>
          <w:b/>
        </w:rPr>
      </w:pPr>
    </w:p>
    <w:p w:rsidR="00816E49" w:rsidRDefault="00816E49" w:rsidP="00381C31">
      <w:pPr>
        <w:spacing w:before="0" w:after="0" w:line="240" w:lineRule="auto"/>
        <w:rPr>
          <w:b/>
        </w:rPr>
      </w:pPr>
    </w:p>
    <w:p w:rsidR="00816E49" w:rsidRDefault="00816E49" w:rsidP="00381C31">
      <w:pPr>
        <w:spacing w:before="0" w:after="0" w:line="240" w:lineRule="auto"/>
        <w:rPr>
          <w:b/>
        </w:rPr>
      </w:pPr>
    </w:p>
    <w:p w:rsidR="00816E49" w:rsidRDefault="00816E49" w:rsidP="00381C31">
      <w:pPr>
        <w:spacing w:before="0" w:after="0" w:line="240" w:lineRule="auto"/>
        <w:rPr>
          <w:b/>
        </w:rPr>
      </w:pPr>
    </w:p>
    <w:p w:rsidR="00816E49" w:rsidRDefault="00816E49" w:rsidP="00381C31">
      <w:pPr>
        <w:spacing w:before="0" w:after="0" w:line="240" w:lineRule="auto"/>
        <w:rPr>
          <w:b/>
        </w:rPr>
      </w:pPr>
    </w:p>
    <w:p w:rsidR="00816E49" w:rsidRDefault="00816E49" w:rsidP="00381C31">
      <w:pPr>
        <w:spacing w:before="0" w:after="0" w:line="240" w:lineRule="auto"/>
        <w:rPr>
          <w:b/>
        </w:rPr>
      </w:pPr>
    </w:p>
    <w:p w:rsidR="00816E49" w:rsidRDefault="00816E49" w:rsidP="00381C31">
      <w:pPr>
        <w:spacing w:before="0" w:after="0" w:line="240" w:lineRule="auto"/>
        <w:rPr>
          <w:b/>
        </w:rPr>
      </w:pPr>
    </w:p>
    <w:p w:rsidR="001A63FF" w:rsidRDefault="001A63FF" w:rsidP="00381C31">
      <w:pPr>
        <w:spacing w:before="0" w:after="0" w:line="240" w:lineRule="auto"/>
        <w:rPr>
          <w:b/>
        </w:rPr>
      </w:pPr>
    </w:p>
    <w:p w:rsidR="001A63FF" w:rsidRDefault="001A63FF" w:rsidP="00381C31">
      <w:pPr>
        <w:spacing w:before="0" w:after="0" w:line="240" w:lineRule="auto"/>
        <w:rPr>
          <w:b/>
        </w:rPr>
      </w:pPr>
    </w:p>
    <w:p w:rsidR="001A63FF" w:rsidRDefault="001A63FF" w:rsidP="00381C31">
      <w:pPr>
        <w:spacing w:before="0" w:after="0" w:line="240" w:lineRule="auto"/>
        <w:rPr>
          <w:b/>
        </w:rPr>
      </w:pPr>
    </w:p>
    <w:p w:rsidR="001A63FF" w:rsidRDefault="001A63FF" w:rsidP="00381C31">
      <w:pPr>
        <w:spacing w:before="0" w:after="0" w:line="240" w:lineRule="auto"/>
        <w:rPr>
          <w:b/>
        </w:rPr>
      </w:pPr>
    </w:p>
    <w:p w:rsidR="001A63FF" w:rsidRDefault="001A63FF" w:rsidP="00381C31">
      <w:pPr>
        <w:spacing w:before="0" w:after="0" w:line="240" w:lineRule="auto"/>
        <w:rPr>
          <w:b/>
        </w:rPr>
      </w:pPr>
    </w:p>
    <w:p w:rsidR="001A63FF" w:rsidRDefault="001A63FF" w:rsidP="00381C31">
      <w:pPr>
        <w:spacing w:before="0" w:after="0" w:line="240" w:lineRule="auto"/>
        <w:rPr>
          <w:b/>
        </w:rPr>
      </w:pPr>
    </w:p>
    <w:p w:rsidR="001A63FF" w:rsidRDefault="001A63FF" w:rsidP="00381C31">
      <w:pPr>
        <w:spacing w:before="0" w:after="0" w:line="240" w:lineRule="auto"/>
        <w:rPr>
          <w:b/>
        </w:rPr>
      </w:pPr>
    </w:p>
    <w:p w:rsidR="001A63FF" w:rsidRDefault="001A63FF" w:rsidP="00381C31">
      <w:pPr>
        <w:spacing w:before="0" w:after="0" w:line="240" w:lineRule="auto"/>
        <w:rPr>
          <w:b/>
        </w:rPr>
      </w:pPr>
    </w:p>
    <w:p w:rsidR="001A63FF" w:rsidRDefault="001A63FF" w:rsidP="00381C31">
      <w:pPr>
        <w:spacing w:before="0" w:after="0" w:line="240" w:lineRule="auto"/>
        <w:rPr>
          <w:b/>
        </w:rPr>
      </w:pPr>
    </w:p>
    <w:p w:rsidR="001A63FF" w:rsidRDefault="001A63FF" w:rsidP="00381C31">
      <w:pPr>
        <w:spacing w:before="0" w:after="0" w:line="240" w:lineRule="auto"/>
        <w:rPr>
          <w:b/>
        </w:rPr>
      </w:pPr>
    </w:p>
    <w:p w:rsidR="001A63FF" w:rsidRDefault="006E428A" w:rsidP="00381C31">
      <w:pPr>
        <w:spacing w:before="0" w:after="0" w:line="240" w:lineRule="auto"/>
        <w:rPr>
          <w:b/>
        </w:rPr>
      </w:pPr>
      <w:r>
        <w:rPr>
          <w:b/>
        </w:rPr>
        <w:t xml:space="preserve">                                                                                         </w:t>
      </w:r>
    </w:p>
    <w:p w:rsidR="001A63FF" w:rsidRDefault="001A63FF" w:rsidP="00381C31">
      <w:pPr>
        <w:spacing w:before="0" w:after="0" w:line="240" w:lineRule="auto"/>
        <w:rPr>
          <w:b/>
        </w:rPr>
      </w:pPr>
    </w:p>
    <w:p w:rsidR="001A63FF" w:rsidRDefault="001A63FF" w:rsidP="00381C31">
      <w:pPr>
        <w:spacing w:before="0" w:after="0" w:line="240" w:lineRule="auto"/>
        <w:rPr>
          <w:b/>
        </w:rPr>
      </w:pPr>
    </w:p>
    <w:p w:rsidR="001A63FF" w:rsidRDefault="001A63FF" w:rsidP="00381C31">
      <w:pPr>
        <w:spacing w:before="0" w:after="0" w:line="240" w:lineRule="auto"/>
        <w:rPr>
          <w:b/>
        </w:rPr>
      </w:pPr>
    </w:p>
    <w:p w:rsidR="001A63FF" w:rsidRDefault="001A63FF" w:rsidP="00381C31">
      <w:pPr>
        <w:spacing w:before="0" w:after="0" w:line="240" w:lineRule="auto"/>
        <w:rPr>
          <w:b/>
        </w:rPr>
      </w:pPr>
    </w:p>
    <w:p w:rsidR="001A63FF" w:rsidRDefault="001A63FF" w:rsidP="00381C31">
      <w:pPr>
        <w:spacing w:before="0" w:after="0" w:line="240" w:lineRule="auto"/>
        <w:rPr>
          <w:b/>
        </w:rPr>
      </w:pPr>
    </w:p>
    <w:p w:rsidR="001A63FF" w:rsidRDefault="001A63FF" w:rsidP="00381C31">
      <w:pPr>
        <w:spacing w:before="0" w:after="0" w:line="240" w:lineRule="auto"/>
        <w:rPr>
          <w:b/>
        </w:rPr>
      </w:pPr>
    </w:p>
    <w:p w:rsidR="001A63FF" w:rsidRDefault="001A63FF" w:rsidP="00381C31">
      <w:pPr>
        <w:spacing w:before="0" w:after="0" w:line="240" w:lineRule="auto"/>
        <w:rPr>
          <w:b/>
        </w:rPr>
      </w:pPr>
    </w:p>
    <w:p w:rsidR="001A63FF" w:rsidRDefault="001A63FF" w:rsidP="00381C31">
      <w:pPr>
        <w:spacing w:before="0" w:after="0" w:line="240" w:lineRule="auto"/>
        <w:rPr>
          <w:b/>
        </w:rPr>
      </w:pPr>
    </w:p>
    <w:p w:rsidR="001A63FF" w:rsidRDefault="001A63FF" w:rsidP="00381C31">
      <w:pPr>
        <w:spacing w:before="0" w:after="0" w:line="240" w:lineRule="auto"/>
        <w:rPr>
          <w:b/>
        </w:rPr>
      </w:pPr>
    </w:p>
    <w:p w:rsidR="001A63FF" w:rsidRDefault="001A63FF" w:rsidP="00381C31">
      <w:pPr>
        <w:spacing w:before="0" w:after="0" w:line="240" w:lineRule="auto"/>
        <w:rPr>
          <w:b/>
        </w:rPr>
      </w:pPr>
    </w:p>
    <w:p w:rsidR="00E95F43" w:rsidRDefault="008E6CBE" w:rsidP="00381C31">
      <w:pPr>
        <w:spacing w:before="0" w:after="0" w:line="240" w:lineRule="auto"/>
        <w:rPr>
          <w:b/>
        </w:rPr>
      </w:pPr>
      <w:r>
        <w:rPr>
          <w:b/>
        </w:rPr>
        <w:t>Conseils pour les modifications : Voir les détails</w:t>
      </w:r>
    </w:p>
    <w:p w:rsidR="008E6CBE" w:rsidRDefault="008E6CBE" w:rsidP="00381C31">
      <w:pPr>
        <w:spacing w:before="0" w:after="0" w:line="240" w:lineRule="auto"/>
        <w:rPr>
          <w:b/>
        </w:rPr>
      </w:pPr>
    </w:p>
    <w:p w:rsidR="008E6CBE" w:rsidRDefault="009E21DF" w:rsidP="00381C31">
      <w:pPr>
        <w:spacing w:before="0" w:after="0" w:line="240" w:lineRule="auto"/>
      </w:pPr>
      <w:r>
        <w:t xml:space="preserve">À partir du bloc horaire, cliquer sur </w:t>
      </w:r>
      <w:r>
        <w:rPr>
          <w:b/>
        </w:rPr>
        <w:t xml:space="preserve">View Details </w:t>
      </w:r>
      <w:r>
        <w:t xml:space="preserve">affichera les détails </w:t>
      </w:r>
      <w:r>
        <w:rPr>
          <w:b/>
        </w:rPr>
        <w:t>Reported, Calculated, and History</w:t>
      </w:r>
      <w:r>
        <w:t xml:space="preserve">. </w:t>
      </w:r>
    </w:p>
    <w:p w:rsidR="008E6CBE" w:rsidRPr="008E6CBE" w:rsidRDefault="008E6CBE" w:rsidP="00381C31">
      <w:pPr>
        <w:spacing w:before="0" w:after="0" w:line="240" w:lineRule="auto"/>
      </w:pPr>
    </w:p>
    <w:p w:rsidR="00E95F43" w:rsidRDefault="00010BB7" w:rsidP="00381C31">
      <w:pPr>
        <w:spacing w:before="0" w:after="0" w:line="240" w:lineRule="auto"/>
        <w:rPr>
          <w:b/>
        </w:rPr>
      </w:pPr>
      <w:r>
        <w:rPr>
          <w:b/>
          <w:noProof/>
        </w:rPr>
        <w:drawing>
          <wp:anchor distT="0" distB="0" distL="114300" distR="114300" simplePos="0" relativeHeight="251653120" behindDoc="1" locked="0" layoutInCell="1" allowOverlap="1">
            <wp:simplePos x="0" y="0"/>
            <wp:positionH relativeFrom="margin">
              <wp:posOffset>133350</wp:posOffset>
            </wp:positionH>
            <wp:positionV relativeFrom="paragraph">
              <wp:posOffset>46355</wp:posOffset>
            </wp:positionV>
            <wp:extent cx="2743200" cy="4857750"/>
            <wp:effectExtent l="38100" t="38100" r="38100" b="38100"/>
            <wp:wrapTight wrapText="bothSides">
              <wp:wrapPolygon edited="0">
                <wp:start x="-300" y="-169"/>
                <wp:lineTo x="-300" y="21685"/>
                <wp:lineTo x="21750" y="21685"/>
                <wp:lineTo x="21750" y="-169"/>
                <wp:lineTo x="-300" y="-169"/>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View Details.jpg"/>
                    <pic:cNvPicPr/>
                  </pic:nvPicPr>
                  <pic:blipFill>
                    <a:blip r:embed="rId35"/>
                    <a:stretch>
                      <a:fillRect/>
                    </a:stretch>
                  </pic:blipFill>
                  <pic:spPr>
                    <a:xfrm>
                      <a:off x="0" y="0"/>
                      <a:ext cx="2743200" cy="4857750"/>
                    </a:xfrm>
                    <a:prstGeom prst="rect">
                      <a:avLst/>
                    </a:prstGeom>
                    <a:ln w="28575">
                      <a:solidFill>
                        <a:srgbClr val="002060"/>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8000" behindDoc="1" locked="0" layoutInCell="1" allowOverlap="1">
            <wp:simplePos x="0" y="0"/>
            <wp:positionH relativeFrom="column">
              <wp:posOffset>4929505</wp:posOffset>
            </wp:positionH>
            <wp:positionV relativeFrom="paragraph">
              <wp:posOffset>47625</wp:posOffset>
            </wp:positionV>
            <wp:extent cx="4154170" cy="4945380"/>
            <wp:effectExtent l="38100" t="38100" r="36830" b="45720"/>
            <wp:wrapTight wrapText="bothSides">
              <wp:wrapPolygon edited="0">
                <wp:start x="-198" y="-166"/>
                <wp:lineTo x="-198" y="21716"/>
                <wp:lineTo x="21692" y="21716"/>
                <wp:lineTo x="21692" y="-166"/>
                <wp:lineTo x="-198" y="-166"/>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View_Reported Screen.jpg"/>
                    <pic:cNvPicPr/>
                  </pic:nvPicPr>
                  <pic:blipFill>
                    <a:blip r:embed="rId36"/>
                    <a:stretch>
                      <a:fillRect/>
                    </a:stretch>
                  </pic:blipFill>
                  <pic:spPr>
                    <a:xfrm>
                      <a:off x="0" y="0"/>
                      <a:ext cx="4154170" cy="4945380"/>
                    </a:xfrm>
                    <a:prstGeom prst="rect">
                      <a:avLst/>
                    </a:prstGeom>
                    <a:ln w="28575">
                      <a:solidFill>
                        <a:srgbClr val="002060"/>
                      </a:solidFill>
                    </a:ln>
                  </pic:spPr>
                </pic:pic>
              </a:graphicData>
            </a:graphic>
            <wp14:sizeRelH relativeFrom="page">
              <wp14:pctWidth>0</wp14:pctWidth>
            </wp14:sizeRelH>
            <wp14:sizeRelV relativeFrom="page">
              <wp14:pctHeight>0</wp14:pctHeight>
            </wp14:sizeRelV>
          </wp:anchor>
        </w:drawing>
      </w:r>
    </w:p>
    <w:p w:rsidR="00E95F43" w:rsidRDefault="00E95F43" w:rsidP="00381C31">
      <w:pPr>
        <w:spacing w:before="0" w:after="0" w:line="240" w:lineRule="auto"/>
        <w:rPr>
          <w:b/>
        </w:rPr>
      </w:pPr>
    </w:p>
    <w:p w:rsidR="00E95F43" w:rsidRDefault="00E95F43" w:rsidP="00381C31">
      <w:pPr>
        <w:spacing w:before="0" w:after="0" w:line="240" w:lineRule="auto"/>
        <w:rPr>
          <w:b/>
        </w:rPr>
      </w:pPr>
    </w:p>
    <w:p w:rsidR="00E95F43" w:rsidRDefault="00E95F43" w:rsidP="00381C31">
      <w:pPr>
        <w:spacing w:before="0" w:after="0" w:line="240" w:lineRule="auto"/>
        <w:rPr>
          <w:b/>
        </w:rPr>
      </w:pPr>
    </w:p>
    <w:p w:rsidR="00E95F43" w:rsidRDefault="00E95F43" w:rsidP="00381C31">
      <w:pPr>
        <w:spacing w:before="0" w:after="0" w:line="240" w:lineRule="auto"/>
        <w:rPr>
          <w:b/>
        </w:rPr>
      </w:pPr>
    </w:p>
    <w:p w:rsidR="00E95F43" w:rsidRDefault="00E95F43" w:rsidP="00381C31">
      <w:pPr>
        <w:spacing w:before="0" w:after="0" w:line="240" w:lineRule="auto"/>
        <w:rPr>
          <w:b/>
        </w:rPr>
      </w:pPr>
    </w:p>
    <w:p w:rsidR="00E95F43" w:rsidRDefault="00E95F43" w:rsidP="00381C31">
      <w:pPr>
        <w:spacing w:before="0" w:after="0" w:line="240" w:lineRule="auto"/>
        <w:rPr>
          <w:b/>
        </w:rPr>
      </w:pPr>
    </w:p>
    <w:p w:rsidR="00E95F43" w:rsidRDefault="00E95F43" w:rsidP="00381C31">
      <w:pPr>
        <w:spacing w:before="0" w:after="0" w:line="240" w:lineRule="auto"/>
        <w:rPr>
          <w:b/>
        </w:rPr>
      </w:pPr>
    </w:p>
    <w:p w:rsidR="00F86338" w:rsidRDefault="00F86338" w:rsidP="00381C31">
      <w:pPr>
        <w:spacing w:before="0" w:after="0" w:line="240" w:lineRule="auto"/>
        <w:rPr>
          <w:b/>
        </w:rPr>
      </w:pPr>
    </w:p>
    <w:p w:rsidR="00F86338" w:rsidRDefault="00F86338" w:rsidP="00381C31">
      <w:pPr>
        <w:spacing w:before="0" w:after="0" w:line="240" w:lineRule="auto"/>
        <w:rPr>
          <w:b/>
        </w:rPr>
      </w:pPr>
    </w:p>
    <w:p w:rsidR="00F86338" w:rsidRDefault="00F86338" w:rsidP="00381C31">
      <w:pPr>
        <w:spacing w:before="0" w:after="0" w:line="240" w:lineRule="auto"/>
        <w:rPr>
          <w:b/>
        </w:rPr>
      </w:pPr>
    </w:p>
    <w:p w:rsidR="00F86338" w:rsidRDefault="00F86338" w:rsidP="00381C31">
      <w:pPr>
        <w:spacing w:before="0" w:after="0" w:line="240" w:lineRule="auto"/>
        <w:rPr>
          <w:b/>
        </w:rPr>
      </w:pPr>
    </w:p>
    <w:p w:rsidR="00F86338" w:rsidRDefault="00F86338" w:rsidP="00381C31">
      <w:pPr>
        <w:spacing w:before="0" w:after="0" w:line="240" w:lineRule="auto"/>
        <w:rPr>
          <w:b/>
        </w:rPr>
      </w:pPr>
    </w:p>
    <w:p w:rsidR="00F86338" w:rsidRDefault="00F86338" w:rsidP="00381C31">
      <w:pPr>
        <w:spacing w:before="0" w:after="0" w:line="240" w:lineRule="auto"/>
        <w:rPr>
          <w:b/>
        </w:rPr>
      </w:pPr>
    </w:p>
    <w:p w:rsidR="00F86338" w:rsidRDefault="00F86338" w:rsidP="00381C31">
      <w:pPr>
        <w:spacing w:before="0" w:after="0" w:line="240" w:lineRule="auto"/>
        <w:rPr>
          <w:b/>
        </w:rPr>
      </w:pPr>
    </w:p>
    <w:p w:rsidR="00F86338" w:rsidRDefault="00F86338" w:rsidP="00381C31">
      <w:pPr>
        <w:spacing w:before="0" w:after="0" w:line="240" w:lineRule="auto"/>
        <w:rPr>
          <w:b/>
        </w:rPr>
      </w:pPr>
    </w:p>
    <w:p w:rsidR="00F86338" w:rsidRDefault="00F86338" w:rsidP="00381C31">
      <w:pPr>
        <w:spacing w:before="0" w:after="0" w:line="240" w:lineRule="auto"/>
        <w:rPr>
          <w:b/>
        </w:rPr>
      </w:pPr>
    </w:p>
    <w:p w:rsidR="00F86338" w:rsidRDefault="00F86338" w:rsidP="00381C31">
      <w:pPr>
        <w:spacing w:before="0" w:after="0" w:line="240" w:lineRule="auto"/>
        <w:rPr>
          <w:b/>
        </w:rPr>
      </w:pPr>
    </w:p>
    <w:p w:rsidR="00F86338" w:rsidRDefault="00F86338" w:rsidP="00381C31">
      <w:pPr>
        <w:spacing w:before="0" w:after="0" w:line="240" w:lineRule="auto"/>
        <w:rPr>
          <w:b/>
        </w:rPr>
      </w:pPr>
    </w:p>
    <w:p w:rsidR="00F86338" w:rsidRDefault="00F86338" w:rsidP="00381C31">
      <w:pPr>
        <w:spacing w:before="0" w:after="0" w:line="240" w:lineRule="auto"/>
        <w:rPr>
          <w:b/>
        </w:rPr>
      </w:pPr>
    </w:p>
    <w:p w:rsidR="00F86338" w:rsidRDefault="00F86338" w:rsidP="00381C31">
      <w:pPr>
        <w:spacing w:before="0" w:after="0" w:line="240" w:lineRule="auto"/>
        <w:rPr>
          <w:b/>
        </w:rPr>
      </w:pPr>
    </w:p>
    <w:p w:rsidR="00F86338" w:rsidRDefault="00F86338" w:rsidP="00381C31">
      <w:pPr>
        <w:spacing w:before="0" w:after="0" w:line="240" w:lineRule="auto"/>
        <w:rPr>
          <w:b/>
        </w:rPr>
      </w:pPr>
    </w:p>
    <w:p w:rsidR="00F86338" w:rsidRDefault="00F86338" w:rsidP="00381C31">
      <w:pPr>
        <w:spacing w:before="0" w:after="0" w:line="240" w:lineRule="auto"/>
        <w:rPr>
          <w:b/>
        </w:rPr>
      </w:pPr>
    </w:p>
    <w:p w:rsidR="00F86338" w:rsidRDefault="00F86338" w:rsidP="00381C31">
      <w:pPr>
        <w:spacing w:before="0" w:after="0" w:line="240" w:lineRule="auto"/>
        <w:rPr>
          <w:b/>
        </w:rPr>
      </w:pPr>
    </w:p>
    <w:p w:rsidR="003B46B8" w:rsidRDefault="003B46B8" w:rsidP="00381C31">
      <w:pPr>
        <w:spacing w:before="0" w:after="0" w:line="240" w:lineRule="auto"/>
        <w:rPr>
          <w:b/>
        </w:rPr>
      </w:pPr>
    </w:p>
    <w:p w:rsidR="003B46B8" w:rsidRDefault="003B46B8" w:rsidP="00381C31">
      <w:pPr>
        <w:spacing w:before="0" w:after="0" w:line="240" w:lineRule="auto"/>
        <w:rPr>
          <w:b/>
        </w:rPr>
      </w:pPr>
    </w:p>
    <w:p w:rsidR="003B46B8" w:rsidRDefault="003B46B8" w:rsidP="00381C31">
      <w:pPr>
        <w:spacing w:before="0" w:after="0" w:line="240" w:lineRule="auto"/>
        <w:rPr>
          <w:b/>
        </w:rPr>
      </w:pPr>
    </w:p>
    <w:p w:rsidR="003B46B8" w:rsidRDefault="003B46B8" w:rsidP="00381C31">
      <w:pPr>
        <w:spacing w:before="0" w:after="0" w:line="240" w:lineRule="auto"/>
        <w:rPr>
          <w:b/>
        </w:rPr>
      </w:pPr>
    </w:p>
    <w:p w:rsidR="003B46B8" w:rsidRDefault="003B46B8" w:rsidP="00381C31">
      <w:pPr>
        <w:spacing w:before="0" w:after="0" w:line="240" w:lineRule="auto"/>
        <w:rPr>
          <w:b/>
        </w:rPr>
      </w:pPr>
    </w:p>
    <w:p w:rsidR="003B46B8" w:rsidRDefault="003B46B8" w:rsidP="00381C31">
      <w:pPr>
        <w:spacing w:before="0" w:after="0" w:line="240" w:lineRule="auto"/>
        <w:rPr>
          <w:b/>
        </w:rPr>
      </w:pPr>
    </w:p>
    <w:p w:rsidR="003B46B8" w:rsidRDefault="003B46B8" w:rsidP="00381C31">
      <w:pPr>
        <w:spacing w:before="0" w:after="0" w:line="240" w:lineRule="auto"/>
        <w:rPr>
          <w:b/>
        </w:rPr>
      </w:pPr>
    </w:p>
    <w:p w:rsidR="00011D50" w:rsidRDefault="00011D50" w:rsidP="00011D50">
      <w:pPr>
        <w:spacing w:before="0" w:after="0" w:line="240" w:lineRule="auto"/>
      </w:pPr>
      <w:r>
        <w:lastRenderedPageBreak/>
        <w:t xml:space="preserve">Veuillez noter que l’onglet </w:t>
      </w:r>
      <w:r w:rsidRPr="008F3D8A">
        <w:rPr>
          <w:b/>
        </w:rPr>
        <w:t>Calculated</w:t>
      </w:r>
      <w:r>
        <w:t xml:space="preserve"> affichera les détails concernant les heures et les façons spécifiques </w:t>
      </w:r>
      <w:r w:rsidR="0070658E">
        <w:t>de les</w:t>
      </w:r>
      <w:r>
        <w:t xml:space="preserve"> calcul</w:t>
      </w:r>
      <w:r w:rsidR="0070658E">
        <w:t>er</w:t>
      </w:r>
      <w:r>
        <w:t xml:space="preserve">. L’onglet </w:t>
      </w:r>
      <w:r w:rsidRPr="008F3D8A">
        <w:rPr>
          <w:b/>
        </w:rPr>
        <w:t>History</w:t>
      </w:r>
      <w:r>
        <w:t xml:space="preserve"> fournit de l’information sur les utilisateurs ayant eu accès au dossier de l</w:t>
      </w:r>
      <w:r w:rsidR="0070658E">
        <w:t>’</w:t>
      </w:r>
      <w:r>
        <w:t>employé.</w:t>
      </w:r>
    </w:p>
    <w:p w:rsidR="003B46B8" w:rsidRDefault="003B46B8" w:rsidP="00381C31">
      <w:pPr>
        <w:spacing w:before="0" w:after="0" w:line="240" w:lineRule="auto"/>
        <w:rPr>
          <w:b/>
        </w:rPr>
      </w:pPr>
    </w:p>
    <w:p w:rsidR="003B46B8" w:rsidRDefault="00010BB7" w:rsidP="00381C31">
      <w:pPr>
        <w:spacing w:before="0" w:after="0" w:line="240" w:lineRule="auto"/>
        <w:rPr>
          <w:b/>
        </w:rPr>
      </w:pPr>
      <w:r>
        <w:rPr>
          <w:b/>
          <w:noProof/>
        </w:rPr>
        <w:drawing>
          <wp:anchor distT="0" distB="0" distL="114300" distR="114300" simplePos="0" relativeHeight="251650048" behindDoc="1" locked="0" layoutInCell="1" allowOverlap="1">
            <wp:simplePos x="0" y="0"/>
            <wp:positionH relativeFrom="margin">
              <wp:posOffset>-68580</wp:posOffset>
            </wp:positionH>
            <wp:positionV relativeFrom="paragraph">
              <wp:posOffset>48260</wp:posOffset>
            </wp:positionV>
            <wp:extent cx="3939540" cy="4369435"/>
            <wp:effectExtent l="38100" t="38100" r="41910" b="31115"/>
            <wp:wrapTight wrapText="bothSides">
              <wp:wrapPolygon edited="0">
                <wp:start x="-209" y="-188"/>
                <wp:lineTo x="-209" y="21660"/>
                <wp:lineTo x="21725" y="21660"/>
                <wp:lineTo x="21725" y="-188"/>
                <wp:lineTo x="-209" y="-188"/>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View_Calculated Screen.jpg"/>
                    <pic:cNvPicPr/>
                  </pic:nvPicPr>
                  <pic:blipFill>
                    <a:blip r:embed="rId37"/>
                    <a:stretch>
                      <a:fillRect/>
                    </a:stretch>
                  </pic:blipFill>
                  <pic:spPr>
                    <a:xfrm>
                      <a:off x="0" y="0"/>
                      <a:ext cx="3939540" cy="4369435"/>
                    </a:xfrm>
                    <a:prstGeom prst="rect">
                      <a:avLst/>
                    </a:prstGeom>
                    <a:ln w="28575">
                      <a:solidFill>
                        <a:srgbClr val="002060"/>
                      </a:solidFill>
                    </a:ln>
                  </pic:spPr>
                </pic:pic>
              </a:graphicData>
            </a:graphic>
            <wp14:sizeRelH relativeFrom="page">
              <wp14:pctWidth>0</wp14:pctWidth>
            </wp14:sizeRelH>
            <wp14:sizeRelV relativeFrom="page">
              <wp14:pctHeight>0</wp14:pctHeight>
            </wp14:sizeRelV>
          </wp:anchor>
        </w:drawing>
      </w:r>
      <w:r>
        <w:rPr>
          <w:b/>
          <w:noProof/>
        </w:rPr>
        <w:drawing>
          <wp:anchor distT="0" distB="0" distL="114300" distR="114300" simplePos="0" relativeHeight="251652096" behindDoc="1" locked="0" layoutInCell="1" allowOverlap="1">
            <wp:simplePos x="0" y="0"/>
            <wp:positionH relativeFrom="margin">
              <wp:posOffset>4564380</wp:posOffset>
            </wp:positionH>
            <wp:positionV relativeFrom="paragraph">
              <wp:posOffset>48260</wp:posOffset>
            </wp:positionV>
            <wp:extent cx="4710430" cy="3924300"/>
            <wp:effectExtent l="38100" t="38100" r="33020" b="38100"/>
            <wp:wrapTight wrapText="bothSides">
              <wp:wrapPolygon edited="0">
                <wp:start x="-175" y="-210"/>
                <wp:lineTo x="-175" y="21705"/>
                <wp:lineTo x="21664" y="21705"/>
                <wp:lineTo x="21664" y="-210"/>
                <wp:lineTo x="-175" y="-21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ew _History Screen.jpg"/>
                    <pic:cNvPicPr/>
                  </pic:nvPicPr>
                  <pic:blipFill>
                    <a:blip r:embed="rId38"/>
                    <a:stretch>
                      <a:fillRect/>
                    </a:stretch>
                  </pic:blipFill>
                  <pic:spPr>
                    <a:xfrm>
                      <a:off x="0" y="0"/>
                      <a:ext cx="4710430" cy="3924300"/>
                    </a:xfrm>
                    <a:prstGeom prst="rect">
                      <a:avLst/>
                    </a:prstGeom>
                    <a:ln w="28575">
                      <a:solidFill>
                        <a:srgbClr val="002060"/>
                      </a:solidFill>
                    </a:ln>
                  </pic:spPr>
                </pic:pic>
              </a:graphicData>
            </a:graphic>
            <wp14:sizeRelH relativeFrom="page">
              <wp14:pctWidth>0</wp14:pctWidth>
            </wp14:sizeRelH>
            <wp14:sizeRelV relativeFrom="page">
              <wp14:pctHeight>0</wp14:pctHeight>
            </wp14:sizeRelV>
          </wp:anchor>
        </w:drawing>
      </w:r>
    </w:p>
    <w:p w:rsidR="003B46B8" w:rsidRDefault="003B46B8" w:rsidP="00381C31">
      <w:pPr>
        <w:spacing w:before="0" w:after="0" w:line="240" w:lineRule="auto"/>
        <w:rPr>
          <w:b/>
        </w:rPr>
      </w:pPr>
    </w:p>
    <w:p w:rsidR="003B46B8" w:rsidRDefault="003B46B8" w:rsidP="00381C31">
      <w:pPr>
        <w:spacing w:before="0" w:after="0" w:line="240" w:lineRule="auto"/>
        <w:rPr>
          <w:b/>
        </w:rPr>
      </w:pPr>
    </w:p>
    <w:p w:rsidR="003B46B8" w:rsidRDefault="003B46B8" w:rsidP="00381C31">
      <w:pPr>
        <w:spacing w:before="0" w:after="0" w:line="240" w:lineRule="auto"/>
        <w:rPr>
          <w:b/>
        </w:rPr>
      </w:pPr>
    </w:p>
    <w:p w:rsidR="003B46B8" w:rsidRDefault="003B46B8" w:rsidP="00381C31">
      <w:pPr>
        <w:spacing w:before="0" w:after="0" w:line="240" w:lineRule="auto"/>
        <w:rPr>
          <w:b/>
        </w:rPr>
      </w:pPr>
    </w:p>
    <w:p w:rsidR="003B46B8" w:rsidRDefault="003B46B8" w:rsidP="00381C31">
      <w:pPr>
        <w:spacing w:before="0" w:after="0" w:line="240" w:lineRule="auto"/>
        <w:rPr>
          <w:b/>
        </w:rPr>
      </w:pPr>
    </w:p>
    <w:p w:rsidR="003B46B8" w:rsidRDefault="003B46B8" w:rsidP="00381C31">
      <w:pPr>
        <w:spacing w:before="0" w:after="0" w:line="240" w:lineRule="auto"/>
        <w:rPr>
          <w:b/>
        </w:rPr>
      </w:pPr>
    </w:p>
    <w:p w:rsidR="003B46B8" w:rsidRDefault="003B46B8" w:rsidP="00381C31">
      <w:pPr>
        <w:spacing w:before="0" w:after="0" w:line="240" w:lineRule="auto"/>
        <w:rPr>
          <w:b/>
        </w:rPr>
      </w:pPr>
    </w:p>
    <w:p w:rsidR="003B46B8" w:rsidRDefault="003B46B8" w:rsidP="00381C31">
      <w:pPr>
        <w:spacing w:before="0" w:after="0" w:line="240" w:lineRule="auto"/>
        <w:rPr>
          <w:b/>
        </w:rPr>
      </w:pPr>
    </w:p>
    <w:p w:rsidR="003B46B8" w:rsidRDefault="003B46B8" w:rsidP="00381C31">
      <w:pPr>
        <w:spacing w:before="0" w:after="0" w:line="240" w:lineRule="auto"/>
        <w:rPr>
          <w:b/>
        </w:rPr>
      </w:pPr>
    </w:p>
    <w:p w:rsidR="003B46B8" w:rsidRDefault="003B46B8" w:rsidP="00381C31">
      <w:pPr>
        <w:spacing w:before="0" w:after="0" w:line="240" w:lineRule="auto"/>
        <w:rPr>
          <w:b/>
        </w:rPr>
      </w:pPr>
    </w:p>
    <w:p w:rsidR="003B46B8" w:rsidRDefault="003B46B8" w:rsidP="00381C31">
      <w:pPr>
        <w:spacing w:before="0" w:after="0" w:line="240" w:lineRule="auto"/>
        <w:rPr>
          <w:b/>
        </w:rPr>
      </w:pPr>
    </w:p>
    <w:p w:rsidR="003B46B8" w:rsidRDefault="003B46B8" w:rsidP="00381C31">
      <w:pPr>
        <w:spacing w:before="0" w:after="0" w:line="240" w:lineRule="auto"/>
        <w:rPr>
          <w:b/>
        </w:rPr>
      </w:pPr>
    </w:p>
    <w:p w:rsidR="003B46B8" w:rsidRDefault="003B46B8" w:rsidP="00381C31">
      <w:pPr>
        <w:spacing w:before="0" w:after="0" w:line="240" w:lineRule="auto"/>
        <w:rPr>
          <w:b/>
        </w:rPr>
      </w:pPr>
    </w:p>
    <w:p w:rsidR="003B46B8" w:rsidRDefault="003B46B8" w:rsidP="00381C31">
      <w:pPr>
        <w:spacing w:before="0" w:after="0" w:line="240" w:lineRule="auto"/>
        <w:rPr>
          <w:b/>
        </w:rPr>
      </w:pPr>
    </w:p>
    <w:p w:rsidR="003B46B8" w:rsidRDefault="003B46B8" w:rsidP="00381C31">
      <w:pPr>
        <w:spacing w:before="0" w:after="0" w:line="240" w:lineRule="auto"/>
        <w:rPr>
          <w:b/>
        </w:rPr>
      </w:pPr>
    </w:p>
    <w:p w:rsidR="003B46B8" w:rsidRDefault="003B46B8" w:rsidP="00381C31">
      <w:pPr>
        <w:spacing w:before="0" w:after="0" w:line="240" w:lineRule="auto"/>
        <w:rPr>
          <w:b/>
        </w:rPr>
      </w:pPr>
    </w:p>
    <w:p w:rsidR="003B46B8" w:rsidRDefault="003B46B8" w:rsidP="00381C31">
      <w:pPr>
        <w:spacing w:before="0" w:after="0" w:line="240" w:lineRule="auto"/>
        <w:rPr>
          <w:b/>
        </w:rPr>
      </w:pPr>
    </w:p>
    <w:p w:rsidR="00740A2B" w:rsidRDefault="00740A2B" w:rsidP="00381C31">
      <w:pPr>
        <w:spacing w:before="0" w:after="0" w:line="240" w:lineRule="auto"/>
        <w:rPr>
          <w:b/>
        </w:rPr>
      </w:pPr>
    </w:p>
    <w:p w:rsidR="00740A2B" w:rsidRDefault="00740A2B" w:rsidP="00381C31">
      <w:pPr>
        <w:spacing w:before="0" w:after="0" w:line="240" w:lineRule="auto"/>
        <w:rPr>
          <w:b/>
        </w:rPr>
      </w:pPr>
    </w:p>
    <w:p w:rsidR="00740A2B" w:rsidRDefault="00740A2B" w:rsidP="00381C31">
      <w:pPr>
        <w:spacing w:before="0" w:after="0" w:line="240" w:lineRule="auto"/>
        <w:rPr>
          <w:b/>
        </w:rPr>
      </w:pPr>
    </w:p>
    <w:p w:rsidR="00740A2B" w:rsidRDefault="00740A2B" w:rsidP="00381C31">
      <w:pPr>
        <w:spacing w:before="0" w:after="0" w:line="240" w:lineRule="auto"/>
        <w:rPr>
          <w:b/>
        </w:rPr>
      </w:pPr>
    </w:p>
    <w:p w:rsidR="00740A2B" w:rsidRDefault="00740A2B" w:rsidP="00381C31">
      <w:pPr>
        <w:spacing w:before="0" w:after="0" w:line="240" w:lineRule="auto"/>
        <w:rPr>
          <w:b/>
        </w:rPr>
      </w:pPr>
    </w:p>
    <w:p w:rsidR="00740A2B" w:rsidRDefault="00740A2B" w:rsidP="00381C31">
      <w:pPr>
        <w:spacing w:before="0" w:after="0" w:line="240" w:lineRule="auto"/>
        <w:rPr>
          <w:b/>
        </w:rPr>
      </w:pPr>
    </w:p>
    <w:p w:rsidR="00740A2B" w:rsidRDefault="00740A2B" w:rsidP="00381C31">
      <w:pPr>
        <w:spacing w:before="0" w:after="0" w:line="240" w:lineRule="auto"/>
        <w:rPr>
          <w:b/>
        </w:rPr>
      </w:pPr>
    </w:p>
    <w:p w:rsidR="00740A2B" w:rsidRDefault="00740A2B" w:rsidP="00381C31">
      <w:pPr>
        <w:spacing w:before="0" w:after="0" w:line="240" w:lineRule="auto"/>
        <w:rPr>
          <w:b/>
        </w:rPr>
      </w:pPr>
    </w:p>
    <w:p w:rsidR="00740A2B" w:rsidRDefault="00740A2B" w:rsidP="00381C31">
      <w:pPr>
        <w:spacing w:before="0" w:after="0" w:line="240" w:lineRule="auto"/>
        <w:rPr>
          <w:b/>
        </w:rPr>
      </w:pPr>
    </w:p>
    <w:p w:rsidR="00740A2B" w:rsidRDefault="00740A2B" w:rsidP="00381C31">
      <w:pPr>
        <w:spacing w:before="0" w:after="0" w:line="240" w:lineRule="auto"/>
        <w:rPr>
          <w:b/>
        </w:rPr>
      </w:pPr>
    </w:p>
    <w:p w:rsidR="00740A2B" w:rsidRDefault="00740A2B" w:rsidP="00381C31">
      <w:pPr>
        <w:spacing w:before="0" w:after="0" w:line="240" w:lineRule="auto"/>
        <w:rPr>
          <w:b/>
        </w:rPr>
      </w:pPr>
    </w:p>
    <w:p w:rsidR="00740A2B" w:rsidRDefault="00740A2B" w:rsidP="00381C31">
      <w:pPr>
        <w:spacing w:before="0" w:after="0" w:line="240" w:lineRule="auto"/>
        <w:rPr>
          <w:b/>
        </w:rPr>
      </w:pPr>
    </w:p>
    <w:p w:rsidR="00740A2B" w:rsidRDefault="00740A2B" w:rsidP="00381C31">
      <w:pPr>
        <w:spacing w:before="0" w:after="0" w:line="240" w:lineRule="auto"/>
        <w:rPr>
          <w:b/>
        </w:rPr>
      </w:pPr>
    </w:p>
    <w:p w:rsidR="00740A2B" w:rsidRDefault="00740A2B" w:rsidP="00381C31">
      <w:pPr>
        <w:spacing w:before="0" w:after="0" w:line="240" w:lineRule="auto"/>
        <w:rPr>
          <w:b/>
        </w:rPr>
      </w:pPr>
    </w:p>
    <w:p w:rsidR="00740A2B" w:rsidRDefault="00740A2B" w:rsidP="00381C31">
      <w:pPr>
        <w:spacing w:before="0" w:after="0" w:line="240" w:lineRule="auto"/>
        <w:rPr>
          <w:b/>
        </w:rPr>
      </w:pPr>
    </w:p>
    <w:p w:rsidR="002205F8" w:rsidRDefault="002205F8" w:rsidP="00381C31">
      <w:pPr>
        <w:spacing w:before="0" w:after="0" w:line="240" w:lineRule="auto"/>
        <w:rPr>
          <w:b/>
        </w:rPr>
      </w:pPr>
      <w:r>
        <w:rPr>
          <w:b/>
        </w:rPr>
        <w:lastRenderedPageBreak/>
        <w:t>Conseils pour les modifications : Entrer des heures de congé</w:t>
      </w:r>
    </w:p>
    <w:p w:rsidR="002205F8" w:rsidRDefault="002205F8" w:rsidP="00381C31">
      <w:pPr>
        <w:spacing w:before="0" w:after="0" w:line="240" w:lineRule="auto"/>
      </w:pPr>
    </w:p>
    <w:p w:rsidR="004269C1" w:rsidRPr="004269C1" w:rsidRDefault="004269C1" w:rsidP="00381C31">
      <w:pPr>
        <w:spacing w:before="0" w:after="0" w:line="240" w:lineRule="auto"/>
        <w:rPr>
          <w:b/>
        </w:rPr>
      </w:pPr>
      <w:r>
        <w:t xml:space="preserve">À partir de </w:t>
      </w:r>
      <w:r>
        <w:rPr>
          <w:b/>
        </w:rPr>
        <w:t>Actions</w:t>
      </w:r>
      <w:r>
        <w:t xml:space="preserve">, cliquez sur </w:t>
      </w:r>
      <w:r>
        <w:rPr>
          <w:b/>
        </w:rPr>
        <w:t>Enter Time Off</w:t>
      </w:r>
      <w:r>
        <w:t>.</w:t>
      </w:r>
    </w:p>
    <w:p w:rsidR="002205F8" w:rsidRDefault="002205F8" w:rsidP="00381C31">
      <w:pPr>
        <w:spacing w:before="0" w:after="0" w:line="240" w:lineRule="auto"/>
        <w:rPr>
          <w:b/>
        </w:rPr>
      </w:pPr>
    </w:p>
    <w:p w:rsidR="004269C1" w:rsidRDefault="001524A8" w:rsidP="00381C31">
      <w:pPr>
        <w:spacing w:before="0" w:after="0" w:line="240" w:lineRule="auto"/>
        <w:rPr>
          <w:b/>
        </w:rPr>
      </w:pPr>
      <w:r>
        <w:rPr>
          <w:noProof/>
        </w:rPr>
        <mc:AlternateContent>
          <mc:Choice Requires="wps">
            <w:drawing>
              <wp:anchor distT="0" distB="0" distL="114300" distR="114300" simplePos="0" relativeHeight="251677696" behindDoc="0" locked="0" layoutInCell="1" allowOverlap="1" wp14:anchorId="70901323" wp14:editId="623B13DC">
                <wp:simplePos x="0" y="0"/>
                <wp:positionH relativeFrom="column">
                  <wp:posOffset>2202180</wp:posOffset>
                </wp:positionH>
                <wp:positionV relativeFrom="paragraph">
                  <wp:posOffset>1138555</wp:posOffset>
                </wp:positionV>
                <wp:extent cx="421640" cy="243840"/>
                <wp:effectExtent l="0" t="57150" r="35560" b="60960"/>
                <wp:wrapNone/>
                <wp:docPr id="84"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963155">
                          <a:off x="0" y="0"/>
                          <a:ext cx="421640" cy="243840"/>
                        </a:xfrm>
                        <a:prstGeom prst="leftArrow">
                          <a:avLst>
                            <a:gd name="adj1" fmla="val 50000"/>
                            <a:gd name="adj2" fmla="val 50920"/>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7A2185" id="AutoShape 6" o:spid="_x0000_s1026" type="#_x0000_t66" style="position:absolute;margin-left:173.4pt;margin-top:89.65pt;width:33.2pt;height:19.2pt;rotation:-1787871fd;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" adj="6361" fillcolor="red" strokecolor="red"/>
            </w:pict>
          </mc:Fallback>
        </mc:AlternateContent>
      </w:r>
      <w:r>
        <w:rPr>
          <w:b/>
          <w:noProof/>
        </w:rPr>
        <w:drawing>
          <wp:inline distT="0" distB="0" distL="0" distR="0" wp14:anchorId="54B431B0" wp14:editId="662E3371">
            <wp:extent cx="5048250" cy="2824111"/>
            <wp:effectExtent l="38100" t="38100" r="38100" b="33655"/>
            <wp:docPr id="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9"/>
                    <a:stretch>
                      <a:fillRect/>
                    </a:stretch>
                  </pic:blipFill>
                  <pic:spPr>
                    <a:xfrm>
                      <a:off x="0" y="0"/>
                      <a:ext cx="5086659" cy="2845598"/>
                    </a:xfrm>
                    <a:prstGeom prst="rect">
                      <a:avLst/>
                    </a:prstGeom>
                    <a:ln w="28575">
                      <a:solidFill>
                        <a:schemeClr val="tx1">
                          <a:lumMod val="50000"/>
                        </a:schemeClr>
                      </a:solidFill>
                    </a:ln>
                  </pic:spPr>
                </pic:pic>
              </a:graphicData>
            </a:graphic>
          </wp:inline>
        </w:drawing>
      </w:r>
    </w:p>
    <w:p w:rsidR="004269C1" w:rsidRDefault="004269C1" w:rsidP="00381C31">
      <w:pPr>
        <w:spacing w:before="0" w:after="0" w:line="240" w:lineRule="auto"/>
        <w:rPr>
          <w:b/>
        </w:rPr>
      </w:pPr>
    </w:p>
    <w:p w:rsidR="004269C1" w:rsidRDefault="004269C1" w:rsidP="004269C1">
      <w:pPr>
        <w:spacing w:before="0" w:after="0" w:line="240" w:lineRule="auto"/>
        <w:rPr>
          <w:b/>
        </w:rPr>
      </w:pPr>
      <w:r>
        <w:t xml:space="preserve">Entrez le nom de l’employé. Cliquez sur </w:t>
      </w:r>
      <w:r>
        <w:rPr>
          <w:b/>
        </w:rPr>
        <w:t>OK</w:t>
      </w:r>
      <w:r>
        <w:t>.</w:t>
      </w:r>
    </w:p>
    <w:p w:rsidR="004269C1" w:rsidRDefault="004269C1" w:rsidP="00381C31">
      <w:pPr>
        <w:spacing w:before="0" w:after="0" w:line="240" w:lineRule="auto"/>
        <w:rPr>
          <w:b/>
        </w:rPr>
      </w:pPr>
      <w:r>
        <w:rPr>
          <w:b/>
          <w:noProof/>
        </w:rPr>
        <w:drawing>
          <wp:inline distT="0" distB="0" distL="0" distR="0" wp14:anchorId="5605E2AC" wp14:editId="38A6C24B">
            <wp:extent cx="3376675" cy="1752600"/>
            <wp:effectExtent l="38100" t="38100" r="33655" b="38100"/>
            <wp:docPr id="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40"/>
                    <a:stretch>
                      <a:fillRect/>
                    </a:stretch>
                  </pic:blipFill>
                  <pic:spPr>
                    <a:xfrm>
                      <a:off x="0" y="0"/>
                      <a:ext cx="3427228" cy="1778838"/>
                    </a:xfrm>
                    <a:prstGeom prst="rect">
                      <a:avLst/>
                    </a:prstGeom>
                    <a:ln w="28575">
                      <a:solidFill>
                        <a:schemeClr val="tx1">
                          <a:lumMod val="50000"/>
                        </a:schemeClr>
                      </a:solidFill>
                    </a:ln>
                  </pic:spPr>
                </pic:pic>
              </a:graphicData>
            </a:graphic>
          </wp:inline>
        </w:drawing>
      </w:r>
      <w:r>
        <w:rPr>
          <w:b/>
        </w:rPr>
        <w:t xml:space="preserve"> </w:t>
      </w:r>
      <w:r>
        <w:rPr>
          <w:b/>
        </w:rPr>
        <w:br w:type="page"/>
      </w:r>
    </w:p>
    <w:p w:rsidR="004269C1" w:rsidRPr="004269C1" w:rsidRDefault="004269C1" w:rsidP="004269C1">
      <w:pPr>
        <w:spacing w:before="0" w:after="0" w:line="240" w:lineRule="auto"/>
      </w:pPr>
      <w:r>
        <w:lastRenderedPageBreak/>
        <w:t xml:space="preserve">Cliquez et faites glisser le curseur en maintenant le bouton enfoncé pour sélectionner une journée ou plus dans le calendrier. Cliquez sur le bouton </w:t>
      </w:r>
      <w:r>
        <w:rPr>
          <w:b/>
          <w:bCs/>
        </w:rPr>
        <w:t xml:space="preserve">Request Time Off </w:t>
      </w:r>
      <w:r>
        <w:t xml:space="preserve"> </w:t>
      </w:r>
    </w:p>
    <w:p w:rsidR="004269C1" w:rsidRDefault="004269C1" w:rsidP="00381C31">
      <w:pPr>
        <w:spacing w:before="0" w:after="0" w:line="240" w:lineRule="auto"/>
        <w:rPr>
          <w:b/>
        </w:rPr>
      </w:pPr>
    </w:p>
    <w:p w:rsidR="004269C1" w:rsidRDefault="001524A8" w:rsidP="00381C31">
      <w:pPr>
        <w:spacing w:before="0" w:after="0" w:line="240" w:lineRule="auto"/>
        <w:rPr>
          <w:b/>
        </w:rPr>
      </w:pPr>
      <w:r>
        <w:rPr>
          <w:noProof/>
        </w:rPr>
        <mc:AlternateContent>
          <mc:Choice Requires="wps">
            <w:drawing>
              <wp:anchor distT="0" distB="0" distL="114300" distR="114300" simplePos="0" relativeHeight="251678720" behindDoc="0" locked="0" layoutInCell="1" allowOverlap="1" wp14:anchorId="70901323" wp14:editId="623B13DC">
                <wp:simplePos x="0" y="0"/>
                <wp:positionH relativeFrom="column">
                  <wp:posOffset>678181</wp:posOffset>
                </wp:positionH>
                <wp:positionV relativeFrom="paragraph">
                  <wp:posOffset>3689985</wp:posOffset>
                </wp:positionV>
                <wp:extent cx="421640" cy="243840"/>
                <wp:effectExtent l="0" t="57150" r="35560" b="60960"/>
                <wp:wrapNone/>
                <wp:docPr id="85"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963155">
                          <a:off x="0" y="0"/>
                          <a:ext cx="421640" cy="243840"/>
                        </a:xfrm>
                        <a:prstGeom prst="leftArrow">
                          <a:avLst>
                            <a:gd name="adj1" fmla="val 50000"/>
                            <a:gd name="adj2" fmla="val 50920"/>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3977FD" id="AutoShape 6" o:spid="_x0000_s1026" type="#_x0000_t66" style="position:absolute;margin-left:53.4pt;margin-top:290.55pt;width:33.2pt;height:19.2pt;rotation:-1787871fd;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" adj="6361" fillcolor="red" strokecolor="red"/>
            </w:pict>
          </mc:Fallback>
        </mc:AlternateContent>
      </w:r>
      <w:r>
        <w:rPr>
          <w:b/>
          <w:noProof/>
        </w:rPr>
        <w:drawing>
          <wp:inline distT="0" distB="0" distL="0" distR="0" wp14:anchorId="75DC5010" wp14:editId="41B72A8F">
            <wp:extent cx="9144000" cy="4220845"/>
            <wp:effectExtent l="38100" t="38100" r="38100" b="46355"/>
            <wp:docPr id="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41"/>
                    <a:stretch>
                      <a:fillRect/>
                    </a:stretch>
                  </pic:blipFill>
                  <pic:spPr>
                    <a:xfrm>
                      <a:off x="0" y="0"/>
                      <a:ext cx="9144000" cy="4220845"/>
                    </a:xfrm>
                    <a:prstGeom prst="rect">
                      <a:avLst/>
                    </a:prstGeom>
                    <a:ln w="28575">
                      <a:solidFill>
                        <a:schemeClr val="tx1">
                          <a:lumMod val="50000"/>
                        </a:schemeClr>
                      </a:solidFill>
                    </a:ln>
                  </pic:spPr>
                </pic:pic>
              </a:graphicData>
            </a:graphic>
          </wp:inline>
        </w:drawing>
      </w:r>
      <w:r>
        <w:br w:type="page"/>
      </w:r>
    </w:p>
    <w:p w:rsidR="004269C1" w:rsidRPr="004269C1" w:rsidRDefault="004269C1" w:rsidP="004269C1">
      <w:pPr>
        <w:spacing w:before="0" w:after="0" w:line="240" w:lineRule="auto"/>
      </w:pPr>
      <w:r>
        <w:lastRenderedPageBreak/>
        <w:t>Entrez la catégorie de congé (p. ex. vacances, maladie, personnel, etc.), puis entrez le nombre d’heures par jour. Le total d’heures demandées s</w:t>
      </w:r>
      <w:r w:rsidR="0070658E">
        <w:t>’</w:t>
      </w:r>
      <w:r>
        <w:t xml:space="preserve">affichera dans le coin supérieur droit. Cliquez sur </w:t>
      </w:r>
      <w:r>
        <w:rPr>
          <w:b/>
        </w:rPr>
        <w:t>Submit</w:t>
      </w:r>
      <w:r>
        <w:t>.</w:t>
      </w:r>
      <w:r>
        <w:rPr>
          <w:b/>
        </w:rPr>
        <w:t xml:space="preserve"> </w:t>
      </w:r>
      <w:r>
        <w:t>Si la demande est faite par un superviseur, elle sera automatiquement approuvée.</w:t>
      </w:r>
    </w:p>
    <w:p w:rsidR="004269C1" w:rsidRDefault="004269C1" w:rsidP="00381C31">
      <w:pPr>
        <w:spacing w:before="0" w:after="0" w:line="240" w:lineRule="auto"/>
        <w:rPr>
          <w:b/>
        </w:rPr>
      </w:pPr>
    </w:p>
    <w:tbl>
      <w:tblPr>
        <w:tblStyle w:val="JANoteTable"/>
        <w:tblpPr w:leftFromText="141" w:rightFromText="141" w:vertAnchor="text" w:horzAnchor="page" w:tblpX="6628" w:tblpY="2696"/>
        <w:tblW w:w="6336" w:type="dxa"/>
        <w:tblInd w:w="0" w:type="dxa"/>
        <w:tblLook w:val="04A0" w:firstRow="1" w:lastRow="0" w:firstColumn="1" w:lastColumn="0" w:noHBand="0" w:noVBand="1"/>
      </w:tblPr>
      <w:tblGrid>
        <w:gridCol w:w="1206"/>
        <w:gridCol w:w="5130"/>
      </w:tblGrid>
      <w:tr w:rsidR="008F3D8A" w:rsidTr="008F3D8A">
        <w:trPr>
          <w:cnfStyle w:val="100000000000" w:firstRow="1" w:lastRow="0" w:firstColumn="0" w:lastColumn="0" w:oddVBand="0" w:evenVBand="0" w:oddHBand="0" w:evenHBand="0" w:firstRowFirstColumn="0" w:firstRowLastColumn="0" w:lastRowFirstColumn="0" w:lastRowLastColumn="0"/>
          <w:trHeight w:val="1152"/>
        </w:trPr>
        <w:tc>
          <w:tcPr>
            <w:cnfStyle w:val="001000000000" w:firstRow="0" w:lastRow="0" w:firstColumn="1" w:lastColumn="0" w:oddVBand="0" w:evenVBand="0" w:oddHBand="0" w:evenHBand="0" w:firstRowFirstColumn="0" w:firstRowLastColumn="0" w:lastRowFirstColumn="0" w:lastRowLastColumn="0"/>
            <w:tcW w:w="1206" w:type="dxa"/>
          </w:tcPr>
          <w:p w:rsidR="008F3D8A" w:rsidRDefault="008F3D8A" w:rsidP="008F3D8A">
            <w:pPr>
              <w:pStyle w:val="JABody"/>
              <w:jc w:val="center"/>
            </w:pPr>
            <w:r>
              <w:rPr>
                <w:noProof/>
              </w:rPr>
              <mc:AlternateContent>
                <mc:Choice Requires="wps">
                  <w:drawing>
                    <wp:inline distT="0" distB="0" distL="0" distR="0" wp14:anchorId="50252431" wp14:editId="3BEA4198">
                      <wp:extent cx="614380" cy="614380"/>
                      <wp:effectExtent l="0" t="0" r="0" b="0"/>
                      <wp:docPr id="81" name="Freeform 301" title="Image of Tip Box"/>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614380" cy="614380"/>
                              </a:xfrm>
                              <a:custGeom>
                                <a:avLst/>
                                <a:gdLst>
                                  <a:gd name="T0" fmla="*/ 160 w 256"/>
                                  <a:gd name="T1" fmla="*/ 208 h 256"/>
                                  <a:gd name="T2" fmla="*/ 160 w 256"/>
                                  <a:gd name="T3" fmla="*/ 192 h 256"/>
                                  <a:gd name="T4" fmla="*/ 88 w 256"/>
                                  <a:gd name="T5" fmla="*/ 200 h 256"/>
                                  <a:gd name="T6" fmla="*/ 160 w 256"/>
                                  <a:gd name="T7" fmla="*/ 216 h 256"/>
                                  <a:gd name="T8" fmla="*/ 88 w 256"/>
                                  <a:gd name="T9" fmla="*/ 224 h 256"/>
                                  <a:gd name="T10" fmla="*/ 160 w 256"/>
                                  <a:gd name="T11" fmla="*/ 232 h 256"/>
                                  <a:gd name="T12" fmla="*/ 160 w 256"/>
                                  <a:gd name="T13" fmla="*/ 216 h 256"/>
                                  <a:gd name="T14" fmla="*/ 152 w 256"/>
                                  <a:gd name="T15" fmla="*/ 240 h 256"/>
                                  <a:gd name="T16" fmla="*/ 128 w 256"/>
                                  <a:gd name="T17" fmla="*/ 256 h 256"/>
                                  <a:gd name="T18" fmla="*/ 48 w 256"/>
                                  <a:gd name="T19" fmla="*/ 80 h 256"/>
                                  <a:gd name="T20" fmla="*/ 88 w 256"/>
                                  <a:gd name="T21" fmla="*/ 166 h 256"/>
                                  <a:gd name="T22" fmla="*/ 90 w 256"/>
                                  <a:gd name="T23" fmla="*/ 181 h 256"/>
                                  <a:gd name="T24" fmla="*/ 160 w 256"/>
                                  <a:gd name="T25" fmla="*/ 184 h 256"/>
                                  <a:gd name="T26" fmla="*/ 168 w 256"/>
                                  <a:gd name="T27" fmla="*/ 176 h 256"/>
                                  <a:gd name="T28" fmla="*/ 181 w 256"/>
                                  <a:gd name="T29" fmla="*/ 140 h 256"/>
                                  <a:gd name="T30" fmla="*/ 128 w 256"/>
                                  <a:gd name="T31" fmla="*/ 0 h 256"/>
                                  <a:gd name="T32" fmla="*/ 80 w 256"/>
                                  <a:gd name="T33" fmla="*/ 80 h 256"/>
                                  <a:gd name="T34" fmla="*/ 64 w 256"/>
                                  <a:gd name="T35" fmla="*/ 80 h 256"/>
                                  <a:gd name="T36" fmla="*/ 136 w 256"/>
                                  <a:gd name="T37" fmla="*/ 24 h 256"/>
                                  <a:gd name="T38" fmla="*/ 25 w 256"/>
                                  <a:gd name="T39" fmla="*/ 16 h 256"/>
                                  <a:gd name="T40" fmla="*/ 42 w 256"/>
                                  <a:gd name="T41" fmla="*/ 27 h 256"/>
                                  <a:gd name="T42" fmla="*/ 47 w 256"/>
                                  <a:gd name="T43" fmla="*/ 12 h 256"/>
                                  <a:gd name="T44" fmla="*/ 23 w 256"/>
                                  <a:gd name="T45" fmla="*/ 5 h 256"/>
                                  <a:gd name="T46" fmla="*/ 230 w 256"/>
                                  <a:gd name="T47" fmla="*/ 141 h 256"/>
                                  <a:gd name="T48" fmla="*/ 206 w 256"/>
                                  <a:gd name="T49" fmla="*/ 134 h 256"/>
                                  <a:gd name="T50" fmla="*/ 221 w 256"/>
                                  <a:gd name="T51" fmla="*/ 154 h 256"/>
                                  <a:gd name="T52" fmla="*/ 232 w 256"/>
                                  <a:gd name="T53" fmla="*/ 152 h 256"/>
                                  <a:gd name="T54" fmla="*/ 32 w 256"/>
                                  <a:gd name="T55" fmla="*/ 80 h 256"/>
                                  <a:gd name="T56" fmla="*/ 8 w 256"/>
                                  <a:gd name="T57" fmla="*/ 72 h 256"/>
                                  <a:gd name="T58" fmla="*/ 8 w 256"/>
                                  <a:gd name="T59" fmla="*/ 88 h 256"/>
                                  <a:gd name="T60" fmla="*/ 32 w 256"/>
                                  <a:gd name="T61" fmla="*/ 80 h 256"/>
                                  <a:gd name="T62" fmla="*/ 217 w 256"/>
                                  <a:gd name="T63" fmla="*/ 26 h 256"/>
                                  <a:gd name="T64" fmla="*/ 232 w 256"/>
                                  <a:gd name="T65" fmla="*/ 5 h 256"/>
                                  <a:gd name="T66" fmla="*/ 208 w 256"/>
                                  <a:gd name="T67" fmla="*/ 12 h 256"/>
                                  <a:gd name="T68" fmla="*/ 213 w 256"/>
                                  <a:gd name="T69" fmla="*/ 27 h 256"/>
                                  <a:gd name="T70" fmla="*/ 232 w 256"/>
                                  <a:gd name="T71" fmla="*/ 72 h 256"/>
                                  <a:gd name="T72" fmla="*/ 232 w 256"/>
                                  <a:gd name="T73" fmla="*/ 88 h 256"/>
                                  <a:gd name="T74" fmla="*/ 256 w 256"/>
                                  <a:gd name="T75" fmla="*/ 80 h 256"/>
                                  <a:gd name="T76" fmla="*/ 38 w 256"/>
                                  <a:gd name="T77" fmla="*/ 132 h 256"/>
                                  <a:gd name="T78" fmla="*/ 23 w 256"/>
                                  <a:gd name="T79" fmla="*/ 152 h 256"/>
                                  <a:gd name="T80" fmla="*/ 34 w 256"/>
                                  <a:gd name="T81" fmla="*/ 154 h 256"/>
                                  <a:gd name="T82" fmla="*/ 49 w 256"/>
                                  <a:gd name="T83" fmla="*/ 134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56" h="256">
                                    <a:moveTo>
                                      <a:pt x="96" y="208"/>
                                    </a:moveTo>
                                    <a:cubicBezTo>
                                      <a:pt x="160" y="208"/>
                                      <a:pt x="160" y="208"/>
                                      <a:pt x="160" y="208"/>
                                    </a:cubicBezTo>
                                    <a:cubicBezTo>
                                      <a:pt x="164" y="208"/>
                                      <a:pt x="168" y="204"/>
                                      <a:pt x="168" y="200"/>
                                    </a:cubicBezTo>
                                    <a:cubicBezTo>
                                      <a:pt x="168" y="195"/>
                                      <a:pt x="164" y="192"/>
                                      <a:pt x="160" y="192"/>
                                    </a:cubicBezTo>
                                    <a:cubicBezTo>
                                      <a:pt x="96" y="192"/>
                                      <a:pt x="96" y="192"/>
                                      <a:pt x="96" y="192"/>
                                    </a:cubicBezTo>
                                    <a:cubicBezTo>
                                      <a:pt x="91" y="192"/>
                                      <a:pt x="88" y="195"/>
                                      <a:pt x="88" y="200"/>
                                    </a:cubicBezTo>
                                    <a:cubicBezTo>
                                      <a:pt x="88" y="204"/>
                                      <a:pt x="91" y="208"/>
                                      <a:pt x="96" y="208"/>
                                    </a:cubicBezTo>
                                    <a:close/>
                                    <a:moveTo>
                                      <a:pt x="160" y="216"/>
                                    </a:moveTo>
                                    <a:cubicBezTo>
                                      <a:pt x="96" y="216"/>
                                      <a:pt x="96" y="216"/>
                                      <a:pt x="96" y="216"/>
                                    </a:cubicBezTo>
                                    <a:cubicBezTo>
                                      <a:pt x="91" y="216"/>
                                      <a:pt x="88" y="219"/>
                                      <a:pt x="88" y="224"/>
                                    </a:cubicBezTo>
                                    <a:cubicBezTo>
                                      <a:pt x="88" y="228"/>
                                      <a:pt x="91" y="232"/>
                                      <a:pt x="96" y="232"/>
                                    </a:cubicBezTo>
                                    <a:cubicBezTo>
                                      <a:pt x="160" y="232"/>
                                      <a:pt x="160" y="232"/>
                                      <a:pt x="160" y="232"/>
                                    </a:cubicBezTo>
                                    <a:cubicBezTo>
                                      <a:pt x="164" y="232"/>
                                      <a:pt x="168" y="228"/>
                                      <a:pt x="168" y="224"/>
                                    </a:cubicBezTo>
                                    <a:cubicBezTo>
                                      <a:pt x="168" y="219"/>
                                      <a:pt x="164" y="216"/>
                                      <a:pt x="160" y="216"/>
                                    </a:cubicBezTo>
                                    <a:close/>
                                    <a:moveTo>
                                      <a:pt x="128" y="256"/>
                                    </a:moveTo>
                                    <a:cubicBezTo>
                                      <a:pt x="141" y="256"/>
                                      <a:pt x="152" y="248"/>
                                      <a:pt x="152" y="240"/>
                                    </a:cubicBezTo>
                                    <a:cubicBezTo>
                                      <a:pt x="104" y="240"/>
                                      <a:pt x="104" y="240"/>
                                      <a:pt x="104" y="240"/>
                                    </a:cubicBezTo>
                                    <a:cubicBezTo>
                                      <a:pt x="104" y="248"/>
                                      <a:pt x="114" y="256"/>
                                      <a:pt x="128" y="256"/>
                                    </a:cubicBezTo>
                                    <a:close/>
                                    <a:moveTo>
                                      <a:pt x="128" y="0"/>
                                    </a:moveTo>
                                    <a:cubicBezTo>
                                      <a:pt x="83" y="0"/>
                                      <a:pt x="48" y="35"/>
                                      <a:pt x="48" y="80"/>
                                    </a:cubicBezTo>
                                    <a:cubicBezTo>
                                      <a:pt x="48" y="103"/>
                                      <a:pt x="58" y="125"/>
                                      <a:pt x="75" y="140"/>
                                    </a:cubicBezTo>
                                    <a:cubicBezTo>
                                      <a:pt x="82" y="146"/>
                                      <a:pt x="88" y="156"/>
                                      <a:pt x="88" y="166"/>
                                    </a:cubicBezTo>
                                    <a:cubicBezTo>
                                      <a:pt x="88" y="176"/>
                                      <a:pt x="88" y="176"/>
                                      <a:pt x="88" y="176"/>
                                    </a:cubicBezTo>
                                    <a:cubicBezTo>
                                      <a:pt x="88" y="178"/>
                                      <a:pt x="88" y="180"/>
                                      <a:pt x="90" y="181"/>
                                    </a:cubicBezTo>
                                    <a:cubicBezTo>
                                      <a:pt x="91" y="183"/>
                                      <a:pt x="94" y="184"/>
                                      <a:pt x="96" y="184"/>
                                    </a:cubicBezTo>
                                    <a:cubicBezTo>
                                      <a:pt x="160" y="184"/>
                                      <a:pt x="160" y="184"/>
                                      <a:pt x="160" y="184"/>
                                    </a:cubicBezTo>
                                    <a:cubicBezTo>
                                      <a:pt x="162" y="184"/>
                                      <a:pt x="164" y="183"/>
                                      <a:pt x="165" y="181"/>
                                    </a:cubicBezTo>
                                    <a:cubicBezTo>
                                      <a:pt x="167" y="180"/>
                                      <a:pt x="168" y="178"/>
                                      <a:pt x="168" y="176"/>
                                    </a:cubicBezTo>
                                    <a:cubicBezTo>
                                      <a:pt x="168" y="166"/>
                                      <a:pt x="168" y="166"/>
                                      <a:pt x="168" y="166"/>
                                    </a:cubicBezTo>
                                    <a:cubicBezTo>
                                      <a:pt x="168" y="156"/>
                                      <a:pt x="173" y="146"/>
                                      <a:pt x="181" y="140"/>
                                    </a:cubicBezTo>
                                    <a:cubicBezTo>
                                      <a:pt x="197" y="125"/>
                                      <a:pt x="208" y="103"/>
                                      <a:pt x="208" y="80"/>
                                    </a:cubicBezTo>
                                    <a:cubicBezTo>
                                      <a:pt x="208" y="35"/>
                                      <a:pt x="172" y="0"/>
                                      <a:pt x="128" y="0"/>
                                    </a:cubicBezTo>
                                    <a:close/>
                                    <a:moveTo>
                                      <a:pt x="128" y="32"/>
                                    </a:moveTo>
                                    <a:cubicBezTo>
                                      <a:pt x="101" y="32"/>
                                      <a:pt x="80" y="53"/>
                                      <a:pt x="80" y="80"/>
                                    </a:cubicBezTo>
                                    <a:cubicBezTo>
                                      <a:pt x="80" y="84"/>
                                      <a:pt x="76" y="88"/>
                                      <a:pt x="72" y="88"/>
                                    </a:cubicBezTo>
                                    <a:cubicBezTo>
                                      <a:pt x="67" y="88"/>
                                      <a:pt x="64" y="84"/>
                                      <a:pt x="64" y="80"/>
                                    </a:cubicBezTo>
                                    <a:cubicBezTo>
                                      <a:pt x="64" y="44"/>
                                      <a:pt x="92" y="16"/>
                                      <a:pt x="128" y="16"/>
                                    </a:cubicBezTo>
                                    <a:cubicBezTo>
                                      <a:pt x="132" y="16"/>
                                      <a:pt x="136" y="19"/>
                                      <a:pt x="136" y="24"/>
                                    </a:cubicBezTo>
                                    <a:cubicBezTo>
                                      <a:pt x="136" y="28"/>
                                      <a:pt x="132" y="32"/>
                                      <a:pt x="128" y="32"/>
                                    </a:cubicBezTo>
                                    <a:close/>
                                    <a:moveTo>
                                      <a:pt x="25" y="16"/>
                                    </a:moveTo>
                                    <a:cubicBezTo>
                                      <a:pt x="38" y="26"/>
                                      <a:pt x="38" y="26"/>
                                      <a:pt x="38" y="26"/>
                                    </a:cubicBezTo>
                                    <a:cubicBezTo>
                                      <a:pt x="39" y="27"/>
                                      <a:pt x="41" y="27"/>
                                      <a:pt x="42" y="27"/>
                                    </a:cubicBezTo>
                                    <a:cubicBezTo>
                                      <a:pt x="45" y="27"/>
                                      <a:pt x="47" y="26"/>
                                      <a:pt x="49" y="24"/>
                                    </a:cubicBezTo>
                                    <a:cubicBezTo>
                                      <a:pt x="51" y="20"/>
                                      <a:pt x="51" y="15"/>
                                      <a:pt x="47" y="12"/>
                                    </a:cubicBezTo>
                                    <a:cubicBezTo>
                                      <a:pt x="34" y="3"/>
                                      <a:pt x="34" y="3"/>
                                      <a:pt x="34" y="3"/>
                                    </a:cubicBezTo>
                                    <a:cubicBezTo>
                                      <a:pt x="30" y="1"/>
                                      <a:pt x="25" y="2"/>
                                      <a:pt x="23" y="5"/>
                                    </a:cubicBezTo>
                                    <a:cubicBezTo>
                                      <a:pt x="20" y="9"/>
                                      <a:pt x="21" y="14"/>
                                      <a:pt x="25" y="16"/>
                                    </a:cubicBezTo>
                                    <a:close/>
                                    <a:moveTo>
                                      <a:pt x="230" y="141"/>
                                    </a:moveTo>
                                    <a:cubicBezTo>
                                      <a:pt x="217" y="132"/>
                                      <a:pt x="217" y="132"/>
                                      <a:pt x="217" y="132"/>
                                    </a:cubicBezTo>
                                    <a:cubicBezTo>
                                      <a:pt x="214" y="129"/>
                                      <a:pt x="209" y="130"/>
                                      <a:pt x="206" y="134"/>
                                    </a:cubicBezTo>
                                    <a:cubicBezTo>
                                      <a:pt x="204" y="137"/>
                                      <a:pt x="205" y="142"/>
                                      <a:pt x="208" y="145"/>
                                    </a:cubicBezTo>
                                    <a:cubicBezTo>
                                      <a:pt x="221" y="154"/>
                                      <a:pt x="221" y="154"/>
                                      <a:pt x="221" y="154"/>
                                    </a:cubicBezTo>
                                    <a:cubicBezTo>
                                      <a:pt x="223" y="155"/>
                                      <a:pt x="224" y="155"/>
                                      <a:pt x="226" y="155"/>
                                    </a:cubicBezTo>
                                    <a:cubicBezTo>
                                      <a:pt x="228" y="155"/>
                                      <a:pt x="231" y="154"/>
                                      <a:pt x="232" y="152"/>
                                    </a:cubicBezTo>
                                    <a:cubicBezTo>
                                      <a:pt x="235" y="148"/>
                                      <a:pt x="234" y="143"/>
                                      <a:pt x="230" y="141"/>
                                    </a:cubicBezTo>
                                    <a:close/>
                                    <a:moveTo>
                                      <a:pt x="32" y="80"/>
                                    </a:moveTo>
                                    <a:cubicBezTo>
                                      <a:pt x="32" y="75"/>
                                      <a:pt x="28" y="72"/>
                                      <a:pt x="24" y="72"/>
                                    </a:cubicBezTo>
                                    <a:cubicBezTo>
                                      <a:pt x="8" y="72"/>
                                      <a:pt x="8" y="72"/>
                                      <a:pt x="8" y="72"/>
                                    </a:cubicBezTo>
                                    <a:cubicBezTo>
                                      <a:pt x="3" y="72"/>
                                      <a:pt x="0" y="75"/>
                                      <a:pt x="0" y="80"/>
                                    </a:cubicBezTo>
                                    <a:cubicBezTo>
                                      <a:pt x="0" y="84"/>
                                      <a:pt x="3" y="88"/>
                                      <a:pt x="8" y="88"/>
                                    </a:cubicBezTo>
                                    <a:cubicBezTo>
                                      <a:pt x="24" y="88"/>
                                      <a:pt x="24" y="88"/>
                                      <a:pt x="24" y="88"/>
                                    </a:cubicBezTo>
                                    <a:cubicBezTo>
                                      <a:pt x="28" y="88"/>
                                      <a:pt x="32" y="84"/>
                                      <a:pt x="32" y="80"/>
                                    </a:cubicBezTo>
                                    <a:close/>
                                    <a:moveTo>
                                      <a:pt x="213" y="27"/>
                                    </a:moveTo>
                                    <a:cubicBezTo>
                                      <a:pt x="214" y="27"/>
                                      <a:pt x="216" y="27"/>
                                      <a:pt x="217" y="26"/>
                                    </a:cubicBezTo>
                                    <a:cubicBezTo>
                                      <a:pt x="230" y="16"/>
                                      <a:pt x="230" y="16"/>
                                      <a:pt x="230" y="16"/>
                                    </a:cubicBezTo>
                                    <a:cubicBezTo>
                                      <a:pt x="234" y="14"/>
                                      <a:pt x="235" y="9"/>
                                      <a:pt x="232" y="5"/>
                                    </a:cubicBezTo>
                                    <a:cubicBezTo>
                                      <a:pt x="230" y="2"/>
                                      <a:pt x="225" y="1"/>
                                      <a:pt x="221" y="3"/>
                                    </a:cubicBezTo>
                                    <a:cubicBezTo>
                                      <a:pt x="208" y="12"/>
                                      <a:pt x="208" y="12"/>
                                      <a:pt x="208" y="12"/>
                                    </a:cubicBezTo>
                                    <a:cubicBezTo>
                                      <a:pt x="205" y="15"/>
                                      <a:pt x="204" y="20"/>
                                      <a:pt x="206" y="24"/>
                                    </a:cubicBezTo>
                                    <a:cubicBezTo>
                                      <a:pt x="208" y="26"/>
                                      <a:pt x="210" y="27"/>
                                      <a:pt x="213" y="27"/>
                                    </a:cubicBezTo>
                                    <a:close/>
                                    <a:moveTo>
                                      <a:pt x="248" y="72"/>
                                    </a:moveTo>
                                    <a:cubicBezTo>
                                      <a:pt x="232" y="72"/>
                                      <a:pt x="232" y="72"/>
                                      <a:pt x="232" y="72"/>
                                    </a:cubicBezTo>
                                    <a:cubicBezTo>
                                      <a:pt x="227" y="72"/>
                                      <a:pt x="224" y="75"/>
                                      <a:pt x="224" y="80"/>
                                    </a:cubicBezTo>
                                    <a:cubicBezTo>
                                      <a:pt x="224" y="84"/>
                                      <a:pt x="227" y="88"/>
                                      <a:pt x="232" y="88"/>
                                    </a:cubicBezTo>
                                    <a:cubicBezTo>
                                      <a:pt x="248" y="88"/>
                                      <a:pt x="248" y="88"/>
                                      <a:pt x="248" y="88"/>
                                    </a:cubicBezTo>
                                    <a:cubicBezTo>
                                      <a:pt x="252" y="88"/>
                                      <a:pt x="256" y="84"/>
                                      <a:pt x="256" y="80"/>
                                    </a:cubicBezTo>
                                    <a:cubicBezTo>
                                      <a:pt x="256" y="75"/>
                                      <a:pt x="252" y="72"/>
                                      <a:pt x="248" y="72"/>
                                    </a:cubicBezTo>
                                    <a:close/>
                                    <a:moveTo>
                                      <a:pt x="38" y="132"/>
                                    </a:moveTo>
                                    <a:cubicBezTo>
                                      <a:pt x="25" y="141"/>
                                      <a:pt x="25" y="141"/>
                                      <a:pt x="25" y="141"/>
                                    </a:cubicBezTo>
                                    <a:cubicBezTo>
                                      <a:pt x="21" y="143"/>
                                      <a:pt x="20" y="148"/>
                                      <a:pt x="23" y="152"/>
                                    </a:cubicBezTo>
                                    <a:cubicBezTo>
                                      <a:pt x="24" y="154"/>
                                      <a:pt x="27" y="155"/>
                                      <a:pt x="29" y="155"/>
                                    </a:cubicBezTo>
                                    <a:cubicBezTo>
                                      <a:pt x="31" y="155"/>
                                      <a:pt x="32" y="155"/>
                                      <a:pt x="34" y="154"/>
                                    </a:cubicBezTo>
                                    <a:cubicBezTo>
                                      <a:pt x="47" y="145"/>
                                      <a:pt x="47" y="145"/>
                                      <a:pt x="47" y="145"/>
                                    </a:cubicBezTo>
                                    <a:cubicBezTo>
                                      <a:pt x="51" y="142"/>
                                      <a:pt x="51" y="137"/>
                                      <a:pt x="49" y="134"/>
                                    </a:cubicBezTo>
                                    <a:cubicBezTo>
                                      <a:pt x="46" y="130"/>
                                      <a:pt x="41" y="129"/>
                                      <a:pt x="38" y="132"/>
                                    </a:cubicBezTo>
                                    <a:close/>
                                  </a:path>
                                </a:pathLst>
                              </a:custGeom>
                              <a:solidFill>
                                <a:schemeClr val="bg1"/>
                              </a:solidFill>
                              <a:ln>
                                <a:noFill/>
                              </a:ln>
                            </wps:spPr>
                            <wps:bodyPr vert="horz" wrap="square" lIns="91440" tIns="45720" rIns="91440" bIns="45720" numCol="1" anchor="t" anchorCtr="0" compatLnSpc="1">
                              <a:prstTxWarp prst="textNoShape">
                                <a:avLst/>
                              </a:prstTxWarp>
                            </wps:bodyPr>
                          </wps:wsp>
                        </a:graphicData>
                      </a:graphic>
                    </wp:inline>
                  </w:drawing>
                </mc:Choice>
                <mc:Fallback>
                  <w:pict>
                    <v:shape w14:anchorId="668636A9" id="Freeform 301" o:spid="_x0000_s1026" alt="Titre : Image of Tip Box" style="width:48.4pt;height:48.4pt;visibility:visible;mso-wrap-style:square;mso-left-percent:-10001;mso-top-percent:-10001;mso-position-horizontal:absolute;mso-position-horizontal-relative:char;mso-position-vertical:absolute;mso-position-vertical-relative:line;mso-left-percent:-10001;mso-top-percent:-10001;v-text-anchor:top" coordsize="25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" path="m96,208v64,,64,,64,c164,208,168,204,168,200v,-5,-4,-8,-8,-8c96,192,96,192,96,192v-5,,-8,3,-8,8c88,204,91,208,96,208xm160,216v-64,,-64,,-64,c91,216,88,219,88,224v,4,3,8,8,8c160,232,160,232,160,232v4,,8,-4,8,-8c168,219,164,216,160,216xm128,256v13,,24,-8,24,-16c104,240,104,240,104,240v,8,10,16,24,16xm128,c83,,48,35,48,80v,23,10,45,27,60c82,146,88,156,88,166v,10,,10,,10c88,178,88,180,90,181v1,2,4,3,6,3c160,184,160,184,160,184v2,,4,-1,5,-3c167,180,168,178,168,176v,-10,,-10,,-10c168,156,173,146,181,140v16,-15,27,-37,27,-60c208,35,172,,128,xm128,32c101,32,80,53,80,80v,4,-4,8,-8,8c67,88,64,84,64,80,64,44,92,16,128,16v4,,8,3,8,8c136,28,132,32,128,32xm25,16c38,26,38,26,38,26v1,1,3,1,4,1c45,27,47,26,49,24v2,-4,2,-9,-2,-12c34,3,34,3,34,3,30,1,25,2,23,5v-3,4,-2,9,2,11xm230,141v-13,-9,-13,-9,-13,-9c214,129,209,130,206,134v-2,3,-1,8,2,11c221,154,221,154,221,154v2,1,3,1,5,1c228,155,231,154,232,152v3,-4,2,-9,-2,-11xm32,80v,-5,-4,-8,-8,-8c8,72,8,72,8,72,3,72,,75,,80v,4,3,8,8,8c24,88,24,88,24,88v4,,8,-4,8,-8xm213,27v1,,3,,4,-1c230,16,230,16,230,16v4,-2,5,-7,2,-11c230,2,225,1,221,3v-13,9,-13,9,-13,9c205,15,204,20,206,24v2,2,4,3,7,3xm248,72v-16,,-16,,-16,c227,72,224,75,224,80v,4,3,8,8,8c248,88,248,88,248,88v4,,8,-4,8,-8c256,75,252,72,248,72xm38,132v-13,9,-13,9,-13,9c21,143,20,148,23,152v1,2,4,3,6,3c31,155,32,155,34,154v13,-9,13,-9,13,-9c51,142,51,137,49,134v-3,-4,-8,-5,-11,-2xe" fillcolor="white [3212]" stroked="f">
                      <v:path arrowok="t" o:connecttype="custom" o:connectlocs="383988,499184;383988,460785;211193,479984;383988,518383;211193,537583;383988,556782;383988,518383;364788,575981;307190,614380;115196,191994;211193,398387;215993,434386;383988,441586;403187,422386;434386,335989;307190,0;191994,191994;153595,191994;326389,57598;59998,38399;100797,64798;112796,28799;55198,12000;551982,338389;494384,321590;530383,369588;556782,364788;76798,191994;19199,172794;19199,211193;76798,191994;520783,62398;556782,12000;499184,28799;511183,64798;556782,172794;556782,211193;614380,191994;91197,316790;55198,364788;81597,369588;117596,321590" o:connectangles="0,0,0,0,0,0,0,0,0,0,0,0,0,0,0,0,0,0,0,0,0,0,0,0,0,0,0,0,0,0,0,0,0,0,0,0,0,0,0,0,0,0"/>
                      <o:lock v:ext="edit" aspectratio="t" verticies="t"/>
                      <w10:anchorlock/>
                    </v:shape>
                  </w:pict>
                </mc:Fallback>
              </mc:AlternateContent>
            </w:r>
          </w:p>
        </w:tc>
        <w:tc>
          <w:tcPr>
            <w:tcW w:w="5130" w:type="dxa"/>
          </w:tcPr>
          <w:p w:rsidR="008F3D8A" w:rsidRPr="002414BA" w:rsidRDefault="008F3D8A" w:rsidP="008F3D8A">
            <w:pPr>
              <w:pStyle w:val="JANotes"/>
              <w:cnfStyle w:val="100000000000" w:firstRow="1" w:lastRow="0" w:firstColumn="0" w:lastColumn="0" w:oddVBand="0" w:evenVBand="0" w:oddHBand="0" w:evenHBand="0" w:firstRowFirstColumn="0" w:firstRowLastColumn="0" w:lastRowFirstColumn="0" w:lastRowLastColumn="0"/>
              <w:rPr>
                <w:color w:val="FF0000"/>
              </w:rPr>
            </w:pPr>
            <w:r>
              <w:rPr>
                <w:u w:val="single"/>
              </w:rPr>
              <w:t>Remarque</w:t>
            </w:r>
            <w:r w:rsidR="0070658E">
              <w:rPr>
                <w:u w:val="single"/>
              </w:rPr>
              <w:t> </w:t>
            </w:r>
            <w:r>
              <w:rPr>
                <w:u w:val="single"/>
              </w:rPr>
              <w:t>: L’approbation d</w:t>
            </w:r>
            <w:r w:rsidR="0070658E">
              <w:rPr>
                <w:u w:val="single"/>
              </w:rPr>
              <w:t>’</w:t>
            </w:r>
            <w:r>
              <w:rPr>
                <w:u w:val="single"/>
              </w:rPr>
              <w:t>heures de congé de cette façon est particulière. Tout congé non approuvé avant le traitement par le service de la paie ne sera pas payé à l’employé. Si vous l’approuvez après le traitement du service de paie, les heures seront payées à la prochaine période de paie. Lorsque le service de paie soumet ou approuve en lot, seules les heures travaillées so</w:t>
            </w:r>
            <w:r>
              <w:rPr>
                <w:u w:val="single"/>
              </w:rPr>
              <w:t>n</w:t>
            </w:r>
            <w:r>
              <w:rPr>
                <w:u w:val="single"/>
              </w:rPr>
              <w:t>t traitées, pas les congés. Il est impo</w:t>
            </w:r>
            <w:r>
              <w:rPr>
                <w:u w:val="single"/>
              </w:rPr>
              <w:t>ssible au ser</w:t>
            </w:r>
            <w:r>
              <w:rPr>
                <w:u w:val="single"/>
              </w:rPr>
              <w:t xml:space="preserve">vice de paie d’approuver les heures de congé, seuls les superviseurs le peuvent. </w:t>
            </w:r>
          </w:p>
        </w:tc>
      </w:tr>
    </w:tbl>
    <w:p w:rsidR="00E168F6" w:rsidRDefault="001524A8" w:rsidP="00381C31">
      <w:pPr>
        <w:spacing w:before="0" w:after="0" w:line="240" w:lineRule="auto"/>
        <w:rPr>
          <w:b/>
        </w:rPr>
      </w:pPr>
      <w:r>
        <w:rPr>
          <w:noProof/>
        </w:rPr>
        <mc:AlternateContent>
          <mc:Choice Requires="wps">
            <w:drawing>
              <wp:anchor distT="0" distB="0" distL="114300" distR="114300" simplePos="0" relativeHeight="251670528" behindDoc="0" locked="0" layoutInCell="1" allowOverlap="1" wp14:anchorId="70901323" wp14:editId="623B13DC">
                <wp:simplePos x="0" y="0"/>
                <wp:positionH relativeFrom="column">
                  <wp:posOffset>403860</wp:posOffset>
                </wp:positionH>
                <wp:positionV relativeFrom="paragraph">
                  <wp:posOffset>3432175</wp:posOffset>
                </wp:positionV>
                <wp:extent cx="421640" cy="243840"/>
                <wp:effectExtent l="0" t="57150" r="35560" b="60960"/>
                <wp:wrapNone/>
                <wp:docPr id="86"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963155">
                          <a:off x="0" y="0"/>
                          <a:ext cx="421640" cy="243840"/>
                        </a:xfrm>
                        <a:prstGeom prst="leftArrow">
                          <a:avLst>
                            <a:gd name="adj1" fmla="val 50000"/>
                            <a:gd name="adj2" fmla="val 50920"/>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656818" id="AutoShape 6" o:spid="_x0000_s1026" type="#_x0000_t66" style="position:absolute;margin-left:31.8pt;margin-top:270.25pt;width:33.2pt;height:19.2pt;rotation:-1787871fd;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" adj="6361" fillcolor="red" strokecolor="red"/>
            </w:pict>
          </mc:Fallback>
        </mc:AlternateContent>
      </w:r>
      <w:r>
        <w:rPr>
          <w:b/>
          <w:noProof/>
        </w:rPr>
        <w:drawing>
          <wp:inline distT="0" distB="0" distL="0" distR="0" wp14:anchorId="144AE9A8" wp14:editId="18F295C5">
            <wp:extent cx="2773680" cy="3914551"/>
            <wp:effectExtent l="38100" t="38100" r="45720" b="29210"/>
            <wp:docPr id="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42"/>
                    <a:stretch>
                      <a:fillRect/>
                    </a:stretch>
                  </pic:blipFill>
                  <pic:spPr>
                    <a:xfrm>
                      <a:off x="0" y="0"/>
                      <a:ext cx="2780808" cy="3924611"/>
                    </a:xfrm>
                    <a:prstGeom prst="rect">
                      <a:avLst/>
                    </a:prstGeom>
                    <a:ln w="28575">
                      <a:solidFill>
                        <a:schemeClr val="tx1">
                          <a:lumMod val="50000"/>
                        </a:schemeClr>
                      </a:solidFill>
                    </a:ln>
                  </pic:spPr>
                </pic:pic>
              </a:graphicData>
            </a:graphic>
          </wp:inline>
        </w:drawing>
      </w:r>
    </w:p>
    <w:p w:rsidR="00E168F6" w:rsidRDefault="00E168F6" w:rsidP="00381C31">
      <w:pPr>
        <w:spacing w:before="0" w:after="0" w:line="240" w:lineRule="auto"/>
        <w:rPr>
          <w:b/>
        </w:rPr>
      </w:pPr>
    </w:p>
    <w:p w:rsidR="001B0010" w:rsidRDefault="002205F8" w:rsidP="00381C31">
      <w:pPr>
        <w:spacing w:before="0" w:after="0" w:line="240" w:lineRule="auto"/>
        <w:rPr>
          <w:b/>
        </w:rPr>
      </w:pPr>
      <w:r>
        <w:br w:type="page"/>
      </w:r>
      <w:r>
        <w:rPr>
          <w:b/>
        </w:rPr>
        <w:lastRenderedPageBreak/>
        <w:t>Conseils pour les modifications : Modifier des heures de congé</w:t>
      </w:r>
    </w:p>
    <w:p w:rsidR="001B0010" w:rsidRDefault="001B0010" w:rsidP="00381C31">
      <w:pPr>
        <w:spacing w:before="0" w:after="0" w:line="240" w:lineRule="auto"/>
        <w:rPr>
          <w:b/>
        </w:rPr>
      </w:pPr>
    </w:p>
    <w:p w:rsidR="001B0010" w:rsidRDefault="001B0010" w:rsidP="00381C31">
      <w:pPr>
        <w:spacing w:before="0" w:after="0" w:line="240" w:lineRule="auto"/>
        <w:rPr>
          <w:b/>
        </w:rPr>
      </w:pPr>
      <w:r>
        <w:t xml:space="preserve">À partir de Actions, cliquez sur </w:t>
      </w:r>
      <w:r>
        <w:rPr>
          <w:b/>
        </w:rPr>
        <w:t>Correct Time Off</w:t>
      </w:r>
      <w:r>
        <w:t>.</w:t>
      </w:r>
    </w:p>
    <w:p w:rsidR="001B0010" w:rsidRPr="001B0010" w:rsidRDefault="001B0010" w:rsidP="00381C31">
      <w:pPr>
        <w:spacing w:before="0" w:after="0" w:line="240" w:lineRule="auto"/>
        <w:rPr>
          <w:b/>
        </w:rPr>
      </w:pPr>
    </w:p>
    <w:p w:rsidR="001B0010" w:rsidRPr="001B0010" w:rsidRDefault="00EF4B1D" w:rsidP="00381C31">
      <w:pPr>
        <w:spacing w:before="0" w:after="0" w:line="240" w:lineRule="auto"/>
      </w:pPr>
      <w:r>
        <w:rPr>
          <w:noProof/>
        </w:rPr>
        <mc:AlternateContent>
          <mc:Choice Requires="wps">
            <w:drawing>
              <wp:anchor distT="0" distB="0" distL="114300" distR="114300" simplePos="0" relativeHeight="251671552" behindDoc="0" locked="0" layoutInCell="1" allowOverlap="1" wp14:anchorId="6C329297" wp14:editId="6B2E8EE2">
                <wp:simplePos x="0" y="0"/>
                <wp:positionH relativeFrom="column">
                  <wp:posOffset>2415540</wp:posOffset>
                </wp:positionH>
                <wp:positionV relativeFrom="paragraph">
                  <wp:posOffset>1557655</wp:posOffset>
                </wp:positionV>
                <wp:extent cx="421640" cy="243840"/>
                <wp:effectExtent l="0" t="57150" r="35560" b="60960"/>
                <wp:wrapNone/>
                <wp:docPr id="29"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963155">
                          <a:off x="0" y="0"/>
                          <a:ext cx="421640" cy="243840"/>
                        </a:xfrm>
                        <a:prstGeom prst="leftArrow">
                          <a:avLst>
                            <a:gd name="adj1" fmla="val 50000"/>
                            <a:gd name="adj2" fmla="val 50920"/>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5A875A" id="AutoShape 6" o:spid="_x0000_s1026" type="#_x0000_t66" style="position:absolute;margin-left:190.2pt;margin-top:122.65pt;width:33.2pt;height:19.2pt;rotation:-1787871fd;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" adj="6361" fillcolor="red" strokecolor="red"/>
            </w:pict>
          </mc:Fallback>
        </mc:AlternateContent>
      </w:r>
      <w:r>
        <w:rPr>
          <w:noProof/>
        </w:rPr>
        <w:drawing>
          <wp:inline distT="0" distB="0" distL="0" distR="0" wp14:anchorId="790074DC" wp14:editId="2FB67368">
            <wp:extent cx="5153025" cy="2754414"/>
            <wp:effectExtent l="38100" t="38100" r="28575" b="4635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43"/>
                    <a:stretch>
                      <a:fillRect/>
                    </a:stretch>
                  </pic:blipFill>
                  <pic:spPr>
                    <a:xfrm>
                      <a:off x="0" y="0"/>
                      <a:ext cx="5168731" cy="2762809"/>
                    </a:xfrm>
                    <a:prstGeom prst="rect">
                      <a:avLst/>
                    </a:prstGeom>
                    <a:ln w="28575">
                      <a:solidFill>
                        <a:schemeClr val="tx1">
                          <a:lumMod val="50000"/>
                        </a:schemeClr>
                      </a:solidFill>
                    </a:ln>
                  </pic:spPr>
                </pic:pic>
              </a:graphicData>
            </a:graphic>
          </wp:inline>
        </w:drawing>
      </w:r>
    </w:p>
    <w:p w:rsidR="001B0010" w:rsidRDefault="001B0010" w:rsidP="00381C31">
      <w:pPr>
        <w:spacing w:before="0" w:after="0" w:line="240" w:lineRule="auto"/>
        <w:rPr>
          <w:b/>
        </w:rPr>
      </w:pPr>
    </w:p>
    <w:p w:rsidR="001B0010" w:rsidRDefault="001B0010" w:rsidP="00381C31">
      <w:pPr>
        <w:spacing w:before="0" w:after="0" w:line="240" w:lineRule="auto"/>
        <w:rPr>
          <w:b/>
        </w:rPr>
      </w:pPr>
      <w:r>
        <w:t xml:space="preserve">Entrez le nom de l’employé. Cliquez sur </w:t>
      </w:r>
      <w:r>
        <w:rPr>
          <w:b/>
        </w:rPr>
        <w:t>OK</w:t>
      </w:r>
      <w:r>
        <w:t>.</w:t>
      </w:r>
    </w:p>
    <w:p w:rsidR="004269C1" w:rsidRDefault="004269C1" w:rsidP="00381C31">
      <w:pPr>
        <w:spacing w:before="0" w:after="0" w:line="240" w:lineRule="auto"/>
        <w:rPr>
          <w:b/>
        </w:rPr>
      </w:pPr>
    </w:p>
    <w:p w:rsidR="001B0010" w:rsidRPr="001B0010" w:rsidRDefault="001B0010" w:rsidP="00381C31">
      <w:pPr>
        <w:spacing w:before="0" w:after="0" w:line="240" w:lineRule="auto"/>
      </w:pPr>
      <w:r>
        <w:rPr>
          <w:noProof/>
        </w:rPr>
        <w:drawing>
          <wp:inline distT="0" distB="0" distL="0" distR="0" wp14:anchorId="35714338" wp14:editId="292DA2B8">
            <wp:extent cx="3323110" cy="1798320"/>
            <wp:effectExtent l="38100" t="38100" r="29845" b="3048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44"/>
                    <a:stretch>
                      <a:fillRect/>
                    </a:stretch>
                  </pic:blipFill>
                  <pic:spPr>
                    <a:xfrm>
                      <a:off x="0" y="0"/>
                      <a:ext cx="3358974" cy="1817728"/>
                    </a:xfrm>
                    <a:prstGeom prst="rect">
                      <a:avLst/>
                    </a:prstGeom>
                    <a:ln w="28575">
                      <a:solidFill>
                        <a:schemeClr val="tx1">
                          <a:lumMod val="50000"/>
                        </a:schemeClr>
                      </a:solidFill>
                    </a:ln>
                  </pic:spPr>
                </pic:pic>
              </a:graphicData>
            </a:graphic>
          </wp:inline>
        </w:drawing>
      </w:r>
    </w:p>
    <w:p w:rsidR="001B0010" w:rsidRDefault="005D25F2" w:rsidP="00381C31">
      <w:pPr>
        <w:spacing w:before="0" w:after="0" w:line="240" w:lineRule="auto"/>
      </w:pPr>
      <w:r>
        <w:lastRenderedPageBreak/>
        <w:t>Cliquez sur la période de congé devant être modifiée.</w:t>
      </w:r>
    </w:p>
    <w:p w:rsidR="005D25F2" w:rsidRDefault="005D25F2" w:rsidP="00381C31">
      <w:pPr>
        <w:spacing w:before="0" w:after="0" w:line="240" w:lineRule="auto"/>
      </w:pPr>
    </w:p>
    <w:p w:rsidR="005D25F2" w:rsidRDefault="00EF4B1D" w:rsidP="00381C31">
      <w:pPr>
        <w:spacing w:before="0" w:after="0" w:line="240" w:lineRule="auto"/>
      </w:pPr>
      <w:r>
        <w:rPr>
          <w:noProof/>
        </w:rPr>
        <mc:AlternateContent>
          <mc:Choice Requires="wps">
            <w:drawing>
              <wp:anchor distT="0" distB="0" distL="114300" distR="114300" simplePos="0" relativeHeight="251672576" behindDoc="0" locked="0" layoutInCell="1" allowOverlap="1" wp14:anchorId="6C329297" wp14:editId="6B2E8EE2">
                <wp:simplePos x="0" y="0"/>
                <wp:positionH relativeFrom="column">
                  <wp:posOffset>1798320</wp:posOffset>
                </wp:positionH>
                <wp:positionV relativeFrom="paragraph">
                  <wp:posOffset>2875914</wp:posOffset>
                </wp:positionV>
                <wp:extent cx="421640" cy="243840"/>
                <wp:effectExtent l="0" t="57150" r="35560" b="60960"/>
                <wp:wrapNone/>
                <wp:docPr id="36"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963155">
                          <a:off x="0" y="0"/>
                          <a:ext cx="421640" cy="243840"/>
                        </a:xfrm>
                        <a:prstGeom prst="leftArrow">
                          <a:avLst>
                            <a:gd name="adj1" fmla="val 50000"/>
                            <a:gd name="adj2" fmla="val 50920"/>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3A4C21" id="AutoShape 6" o:spid="_x0000_s1026" type="#_x0000_t66" style="position:absolute;margin-left:141.6pt;margin-top:226.45pt;width:33.2pt;height:19.2pt;rotation:-1787871fd;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" adj="6361" fillcolor="red" strokecolor="red"/>
            </w:pict>
          </mc:Fallback>
        </mc:AlternateContent>
      </w:r>
      <w:r>
        <w:rPr>
          <w:noProof/>
        </w:rPr>
        <w:drawing>
          <wp:inline distT="0" distB="0" distL="0" distR="0" wp14:anchorId="310F44A1" wp14:editId="77DDC054">
            <wp:extent cx="3992880" cy="5002266"/>
            <wp:effectExtent l="38100" t="38100" r="45720" b="46355"/>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45"/>
                    <a:stretch>
                      <a:fillRect/>
                    </a:stretch>
                  </pic:blipFill>
                  <pic:spPr>
                    <a:xfrm>
                      <a:off x="0" y="0"/>
                      <a:ext cx="4001016" cy="5012459"/>
                    </a:xfrm>
                    <a:prstGeom prst="rect">
                      <a:avLst/>
                    </a:prstGeom>
                    <a:ln w="28575">
                      <a:solidFill>
                        <a:schemeClr val="tx1">
                          <a:lumMod val="50000"/>
                        </a:schemeClr>
                      </a:solidFill>
                    </a:ln>
                  </pic:spPr>
                </pic:pic>
              </a:graphicData>
            </a:graphic>
          </wp:inline>
        </w:drawing>
      </w:r>
    </w:p>
    <w:p w:rsidR="005D25F2" w:rsidRDefault="005D25F2" w:rsidP="00381C31">
      <w:pPr>
        <w:spacing w:before="0" w:after="0" w:line="240" w:lineRule="auto"/>
      </w:pPr>
      <w:r>
        <w:br w:type="page"/>
      </w:r>
    </w:p>
    <w:p w:rsidR="005D25F2" w:rsidRPr="005D25F2" w:rsidRDefault="005D25F2" w:rsidP="005D25F2">
      <w:pPr>
        <w:spacing w:before="0" w:after="0" w:line="240" w:lineRule="auto"/>
      </w:pPr>
      <w:r>
        <w:lastRenderedPageBreak/>
        <w:t xml:space="preserve">La fenêtre </w:t>
      </w:r>
      <w:r w:rsidRPr="008F3D8A">
        <w:rPr>
          <w:b/>
        </w:rPr>
        <w:t>Correct Time Off</w:t>
      </w:r>
      <w:r>
        <w:t xml:space="preserve"> s</w:t>
      </w:r>
      <w:r w:rsidR="0070658E">
        <w:t>’</w:t>
      </w:r>
      <w:r>
        <w:t>affiche. Pour supprimer les heures initialement demandées, cliquez sur le bouton</w:t>
      </w:r>
      <w:r w:rsidR="008F3D8A">
        <w:t xml:space="preserve"> </w:t>
      </w:r>
      <w:r>
        <w:rPr>
          <w:b/>
          <w:bCs/>
        </w:rPr>
        <w:t>Remove Row</w:t>
      </w:r>
      <w:r>
        <w:t xml:space="preserve"> </w:t>
      </w:r>
      <w:r>
        <w:rPr>
          <w:noProof/>
        </w:rPr>
        <w:drawing>
          <wp:inline distT="0" distB="0" distL="0" distR="0" wp14:anchorId="44F161A4" wp14:editId="53C4E339">
            <wp:extent cx="205758" cy="213378"/>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05758" cy="213378"/>
                    </a:xfrm>
                    <a:prstGeom prst="rect">
                      <a:avLst/>
                    </a:prstGeom>
                  </pic:spPr>
                </pic:pic>
              </a:graphicData>
            </a:graphic>
          </wp:inline>
        </w:drawing>
      </w:r>
      <w:r>
        <w:t xml:space="preserve">dans la marge de gauche à côté de la date à modifier. Cliquez ensuite sur </w:t>
      </w:r>
      <w:r>
        <w:rPr>
          <w:b/>
          <w:bCs/>
        </w:rPr>
        <w:t>Continue</w:t>
      </w:r>
      <w:r>
        <w:t>.</w:t>
      </w:r>
    </w:p>
    <w:p w:rsidR="005D25F2" w:rsidRDefault="005D25F2" w:rsidP="00381C31">
      <w:pPr>
        <w:spacing w:before="0" w:after="0" w:line="240" w:lineRule="auto"/>
      </w:pPr>
    </w:p>
    <w:p w:rsidR="005D25F2" w:rsidRPr="005D25F2" w:rsidRDefault="00EF4B1D" w:rsidP="00381C31">
      <w:pPr>
        <w:spacing w:before="0" w:after="0" w:line="240" w:lineRule="auto"/>
      </w:pPr>
      <w:r>
        <w:rPr>
          <w:noProof/>
        </w:rPr>
        <mc:AlternateContent>
          <mc:Choice Requires="wps">
            <w:drawing>
              <wp:anchor distT="0" distB="0" distL="114300" distR="114300" simplePos="0" relativeHeight="251674624" behindDoc="0" locked="0" layoutInCell="1" allowOverlap="1" wp14:anchorId="6C329297" wp14:editId="6B2E8EE2">
                <wp:simplePos x="0" y="0"/>
                <wp:positionH relativeFrom="column">
                  <wp:posOffset>541019</wp:posOffset>
                </wp:positionH>
                <wp:positionV relativeFrom="paragraph">
                  <wp:posOffset>4338955</wp:posOffset>
                </wp:positionV>
                <wp:extent cx="421640" cy="243840"/>
                <wp:effectExtent l="0" t="57150" r="35560" b="60960"/>
                <wp:wrapNone/>
                <wp:docPr id="54"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963155">
                          <a:off x="0" y="0"/>
                          <a:ext cx="421640" cy="243840"/>
                        </a:xfrm>
                        <a:prstGeom prst="leftArrow">
                          <a:avLst>
                            <a:gd name="adj1" fmla="val 50000"/>
                            <a:gd name="adj2" fmla="val 50920"/>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FEBDC3" id="AutoShape 6" o:spid="_x0000_s1026" type="#_x0000_t66" style="position:absolute;margin-left:42.6pt;margin-top:341.65pt;width:33.2pt;height:19.2pt;rotation:-1787871fd;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" adj="6361" fillcolor="red" strokecolor="red"/>
            </w:pict>
          </mc:Fallback>
        </mc:AlternateContent>
      </w:r>
      <w:r>
        <w:rPr>
          <w:noProof/>
        </w:rPr>
        <mc:AlternateContent>
          <mc:Choice Requires="wps">
            <w:drawing>
              <wp:anchor distT="0" distB="0" distL="114300" distR="114300" simplePos="0" relativeHeight="251673600" behindDoc="0" locked="0" layoutInCell="1" allowOverlap="1" wp14:anchorId="6C329297" wp14:editId="6B2E8EE2">
                <wp:simplePos x="0" y="0"/>
                <wp:positionH relativeFrom="column">
                  <wp:posOffset>640080</wp:posOffset>
                </wp:positionH>
                <wp:positionV relativeFrom="paragraph">
                  <wp:posOffset>1854835</wp:posOffset>
                </wp:positionV>
                <wp:extent cx="421640" cy="243840"/>
                <wp:effectExtent l="0" t="57150" r="35560" b="60960"/>
                <wp:wrapNone/>
                <wp:docPr id="45"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963155">
                          <a:off x="0" y="0"/>
                          <a:ext cx="421640" cy="243840"/>
                        </a:xfrm>
                        <a:prstGeom prst="leftArrow">
                          <a:avLst>
                            <a:gd name="adj1" fmla="val 50000"/>
                            <a:gd name="adj2" fmla="val 50920"/>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B2D27F" id="AutoShape 6" o:spid="_x0000_s1026" type="#_x0000_t66" style="position:absolute;margin-left:50.4pt;margin-top:146.05pt;width:33.2pt;height:19.2pt;rotation:-1787871fd;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" adj="6361" fillcolor="red" strokecolor="red"/>
            </w:pict>
          </mc:Fallback>
        </mc:AlternateContent>
      </w:r>
      <w:r>
        <w:rPr>
          <w:noProof/>
        </w:rPr>
        <w:drawing>
          <wp:inline distT="0" distB="0" distL="0" distR="0" wp14:anchorId="44378C60" wp14:editId="04279F14">
            <wp:extent cx="6451671" cy="4953000"/>
            <wp:effectExtent l="38100" t="38100" r="44450" b="38100"/>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47"/>
                    <a:stretch>
                      <a:fillRect/>
                    </a:stretch>
                  </pic:blipFill>
                  <pic:spPr>
                    <a:xfrm>
                      <a:off x="0" y="0"/>
                      <a:ext cx="6460263" cy="4959596"/>
                    </a:xfrm>
                    <a:prstGeom prst="rect">
                      <a:avLst/>
                    </a:prstGeom>
                    <a:ln w="28575">
                      <a:solidFill>
                        <a:schemeClr val="tx1">
                          <a:lumMod val="50000"/>
                        </a:schemeClr>
                      </a:solidFill>
                    </a:ln>
                  </pic:spPr>
                </pic:pic>
              </a:graphicData>
            </a:graphic>
          </wp:inline>
        </w:drawing>
      </w:r>
    </w:p>
    <w:p w:rsidR="001B0010" w:rsidRDefault="001B0010" w:rsidP="00381C31">
      <w:pPr>
        <w:spacing w:before="0" w:after="0" w:line="240" w:lineRule="auto"/>
        <w:rPr>
          <w:b/>
        </w:rPr>
      </w:pPr>
    </w:p>
    <w:p w:rsidR="00942F45" w:rsidRDefault="00942F45" w:rsidP="00381C31">
      <w:pPr>
        <w:spacing w:before="0" w:after="0" w:line="240" w:lineRule="auto"/>
        <w:rPr>
          <w:b/>
        </w:rPr>
      </w:pPr>
    </w:p>
    <w:p w:rsidR="00942F45" w:rsidRPr="00EF4B1D" w:rsidRDefault="00EF4B1D" w:rsidP="00381C31">
      <w:pPr>
        <w:spacing w:before="0" w:after="0" w:line="240" w:lineRule="auto"/>
      </w:pPr>
      <w:r>
        <w:t xml:space="preserve">Cliquez sur </w:t>
      </w:r>
      <w:r>
        <w:rPr>
          <w:b/>
        </w:rPr>
        <w:t xml:space="preserve">Submit </w:t>
      </w:r>
      <w:r>
        <w:t xml:space="preserve"> depuis la fenêtre </w:t>
      </w:r>
      <w:r w:rsidRPr="008F3D8A">
        <w:rPr>
          <w:b/>
        </w:rPr>
        <w:t>Correct Time Off</w:t>
      </w:r>
      <w:r>
        <w:t>.</w:t>
      </w:r>
    </w:p>
    <w:p w:rsidR="00EF4B1D" w:rsidRPr="00EF4B1D" w:rsidRDefault="00EF4B1D" w:rsidP="00381C31">
      <w:pPr>
        <w:spacing w:before="0" w:after="0" w:line="240" w:lineRule="auto"/>
        <w:rPr>
          <w:b/>
        </w:rPr>
      </w:pPr>
    </w:p>
    <w:p w:rsidR="00942F45" w:rsidRDefault="00EF4B1D" w:rsidP="00381C31">
      <w:pPr>
        <w:spacing w:before="0" w:after="0" w:line="240" w:lineRule="auto"/>
        <w:rPr>
          <w:b/>
        </w:rPr>
      </w:pPr>
      <w:r>
        <w:rPr>
          <w:noProof/>
        </w:rPr>
        <mc:AlternateContent>
          <mc:Choice Requires="wps">
            <w:drawing>
              <wp:anchor distT="0" distB="0" distL="114300" distR="114300" simplePos="0" relativeHeight="251675648" behindDoc="0" locked="0" layoutInCell="1" allowOverlap="1" wp14:anchorId="6C329297" wp14:editId="6B2E8EE2">
                <wp:simplePos x="0" y="0"/>
                <wp:positionH relativeFrom="column">
                  <wp:posOffset>335279</wp:posOffset>
                </wp:positionH>
                <wp:positionV relativeFrom="paragraph">
                  <wp:posOffset>4413885</wp:posOffset>
                </wp:positionV>
                <wp:extent cx="421640" cy="243840"/>
                <wp:effectExtent l="0" t="57150" r="35560" b="60960"/>
                <wp:wrapNone/>
                <wp:docPr id="56"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963155">
                          <a:off x="0" y="0"/>
                          <a:ext cx="421640" cy="243840"/>
                        </a:xfrm>
                        <a:prstGeom prst="leftArrow">
                          <a:avLst>
                            <a:gd name="adj1" fmla="val 50000"/>
                            <a:gd name="adj2" fmla="val 50920"/>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77F7BA" id="AutoShape 6" o:spid="_x0000_s1026" type="#_x0000_t66" style="position:absolute;margin-left:26.4pt;margin-top:347.55pt;width:33.2pt;height:19.2pt;rotation:-1787871fd;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" adj="6361" fillcolor="red" strokecolor="red"/>
            </w:pict>
          </mc:Fallback>
        </mc:AlternateContent>
      </w:r>
      <w:r>
        <w:rPr>
          <w:b/>
          <w:noProof/>
        </w:rPr>
        <w:drawing>
          <wp:inline distT="0" distB="0" distL="0" distR="0" wp14:anchorId="610815D5" wp14:editId="72E5F333">
            <wp:extent cx="9363456" cy="4907280"/>
            <wp:effectExtent l="38100" t="38100" r="47625" b="45720"/>
            <wp:docPr id="1026" name="Picture 2" descr="C:\Users\NOLANW~1\AppData\Local\Temp\SNAGHTML11b9c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NOLANW~1\AppData\Local\Temp\SNAGHTML11b9c10.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366842" cy="4909055"/>
                    </a:xfrm>
                    <a:prstGeom prst="rect">
                      <a:avLst/>
                    </a:prstGeom>
                    <a:noFill/>
                    <a:ln w="28575">
                      <a:solidFill>
                        <a:schemeClr val="tx1">
                          <a:lumMod val="50000"/>
                        </a:schemeClr>
                      </a:solidFill>
                    </a:ln>
                    <a:extLst/>
                  </pic:spPr>
                </pic:pic>
              </a:graphicData>
            </a:graphic>
          </wp:inline>
        </w:drawing>
      </w:r>
    </w:p>
    <w:p w:rsidR="00942F45" w:rsidRDefault="00942F45" w:rsidP="00381C31">
      <w:pPr>
        <w:spacing w:before="0" w:after="0" w:line="240" w:lineRule="auto"/>
        <w:rPr>
          <w:b/>
        </w:rPr>
      </w:pPr>
    </w:p>
    <w:p w:rsidR="00EF4B1D" w:rsidRDefault="00EF4B1D" w:rsidP="00381C31">
      <w:pPr>
        <w:spacing w:before="0" w:after="0" w:line="240" w:lineRule="auto"/>
        <w:rPr>
          <w:b/>
        </w:rPr>
      </w:pPr>
    </w:p>
    <w:p w:rsidR="00EF4B1D" w:rsidRPr="00EF4B1D" w:rsidRDefault="00EF4B1D" w:rsidP="00381C31">
      <w:pPr>
        <w:spacing w:before="0" w:after="0" w:line="240" w:lineRule="auto"/>
      </w:pPr>
      <w:r>
        <w:lastRenderedPageBreak/>
        <w:t xml:space="preserve">Cliquez sur </w:t>
      </w:r>
      <w:r>
        <w:rPr>
          <w:b/>
        </w:rPr>
        <w:t xml:space="preserve">Submit </w:t>
      </w:r>
      <w:r>
        <w:t xml:space="preserve">depuis la fenêtre </w:t>
      </w:r>
      <w:r w:rsidRPr="008F3D8A">
        <w:rPr>
          <w:b/>
        </w:rPr>
        <w:t>Submit Time Off Correction</w:t>
      </w:r>
      <w:r>
        <w:t>.</w:t>
      </w:r>
    </w:p>
    <w:p w:rsidR="00EF4B1D" w:rsidRDefault="00EF4B1D" w:rsidP="00381C31">
      <w:pPr>
        <w:spacing w:before="0" w:after="0" w:line="240" w:lineRule="auto"/>
        <w:rPr>
          <w:b/>
        </w:rPr>
      </w:pPr>
    </w:p>
    <w:p w:rsidR="00EF4B1D" w:rsidRDefault="007C5A8E" w:rsidP="00381C31">
      <w:pPr>
        <w:spacing w:before="0" w:after="0" w:line="240" w:lineRule="auto"/>
        <w:rPr>
          <w:b/>
        </w:rPr>
      </w:pPr>
      <w:r>
        <w:rPr>
          <w:noProof/>
        </w:rPr>
        <mc:AlternateContent>
          <mc:Choice Requires="wps">
            <w:drawing>
              <wp:anchor distT="0" distB="0" distL="114300" distR="114300" simplePos="0" relativeHeight="251676672" behindDoc="0" locked="0" layoutInCell="1" allowOverlap="1" wp14:anchorId="6C329297" wp14:editId="6B2E8EE2">
                <wp:simplePos x="0" y="0"/>
                <wp:positionH relativeFrom="column">
                  <wp:posOffset>388621</wp:posOffset>
                </wp:positionH>
                <wp:positionV relativeFrom="paragraph">
                  <wp:posOffset>4796156</wp:posOffset>
                </wp:positionV>
                <wp:extent cx="421640" cy="243840"/>
                <wp:effectExtent l="0" t="57150" r="35560" b="60960"/>
                <wp:wrapNone/>
                <wp:docPr id="57"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963155">
                          <a:off x="0" y="0"/>
                          <a:ext cx="421640" cy="243840"/>
                        </a:xfrm>
                        <a:prstGeom prst="leftArrow">
                          <a:avLst>
                            <a:gd name="adj1" fmla="val 50000"/>
                            <a:gd name="adj2" fmla="val 50920"/>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EF89CD" id="AutoShape 6" o:spid="_x0000_s1026" type="#_x0000_t66" style="position:absolute;margin-left:30.6pt;margin-top:377.65pt;width:33.2pt;height:19.2pt;rotation:-1787871fd;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" adj="6361" fillcolor="red" strokecolor="red"/>
            </w:pict>
          </mc:Fallback>
        </mc:AlternateContent>
      </w:r>
      <w:r>
        <w:rPr>
          <w:b/>
          <w:noProof/>
        </w:rPr>
        <w:drawing>
          <wp:inline distT="0" distB="0" distL="0" distR="0" wp14:anchorId="419EFD6E" wp14:editId="75FB7394">
            <wp:extent cx="6547572" cy="5351983"/>
            <wp:effectExtent l="38100" t="38100" r="43815" b="3937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49"/>
                    <a:stretch>
                      <a:fillRect/>
                    </a:stretch>
                  </pic:blipFill>
                  <pic:spPr>
                    <a:xfrm>
                      <a:off x="0" y="0"/>
                      <a:ext cx="6547572" cy="5351983"/>
                    </a:xfrm>
                    <a:prstGeom prst="rect">
                      <a:avLst/>
                    </a:prstGeom>
                    <a:ln w="28575">
                      <a:solidFill>
                        <a:schemeClr val="tx1">
                          <a:lumMod val="50000"/>
                        </a:schemeClr>
                      </a:solidFill>
                    </a:ln>
                  </pic:spPr>
                </pic:pic>
              </a:graphicData>
            </a:graphic>
          </wp:inline>
        </w:drawing>
      </w:r>
      <w:r>
        <w:rPr>
          <w:b/>
        </w:rPr>
        <w:t xml:space="preserve"> </w:t>
      </w:r>
      <w:r>
        <w:rPr>
          <w:b/>
        </w:rPr>
        <w:br w:type="page"/>
      </w:r>
    </w:p>
    <w:p w:rsidR="00EF4B1D" w:rsidRPr="00EF4B1D" w:rsidRDefault="00EF4B1D" w:rsidP="00381C31">
      <w:pPr>
        <w:spacing w:before="0" w:after="0" w:line="240" w:lineRule="auto"/>
      </w:pPr>
      <w:r>
        <w:lastRenderedPageBreak/>
        <w:t>La modification des heures de congé est terminée.</w:t>
      </w:r>
    </w:p>
    <w:p w:rsidR="00EF4B1D" w:rsidRDefault="00EF4B1D" w:rsidP="00381C31">
      <w:pPr>
        <w:spacing w:before="0" w:after="0" w:line="240" w:lineRule="auto"/>
        <w:rPr>
          <w:b/>
        </w:rPr>
      </w:pPr>
    </w:p>
    <w:p w:rsidR="00EF4B1D" w:rsidRDefault="00EF4B1D" w:rsidP="00381C31">
      <w:pPr>
        <w:spacing w:before="0" w:after="0" w:line="240" w:lineRule="auto"/>
        <w:rPr>
          <w:b/>
        </w:rPr>
      </w:pPr>
      <w:r>
        <w:rPr>
          <w:b/>
          <w:noProof/>
        </w:rPr>
        <w:drawing>
          <wp:inline distT="0" distB="0" distL="0" distR="0" wp14:anchorId="642B8EA5" wp14:editId="1F9D2114">
            <wp:extent cx="9144000" cy="3503930"/>
            <wp:effectExtent l="38100" t="38100" r="38100" b="39370"/>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50"/>
                    <a:stretch>
                      <a:fillRect/>
                    </a:stretch>
                  </pic:blipFill>
                  <pic:spPr>
                    <a:xfrm>
                      <a:off x="0" y="0"/>
                      <a:ext cx="9144000" cy="3503930"/>
                    </a:xfrm>
                    <a:prstGeom prst="rect">
                      <a:avLst/>
                    </a:prstGeom>
                    <a:ln w="28575">
                      <a:solidFill>
                        <a:schemeClr val="tx1">
                          <a:lumMod val="50000"/>
                        </a:schemeClr>
                      </a:solidFill>
                    </a:ln>
                  </pic:spPr>
                </pic:pic>
              </a:graphicData>
            </a:graphic>
          </wp:inline>
        </w:drawing>
      </w:r>
    </w:p>
    <w:p w:rsidR="00EF4B1D" w:rsidRDefault="00EF4B1D" w:rsidP="00381C31">
      <w:pPr>
        <w:spacing w:before="0" w:after="0" w:line="240" w:lineRule="auto"/>
        <w:rPr>
          <w:b/>
        </w:rPr>
      </w:pPr>
    </w:p>
    <w:p w:rsidR="00EF4B1D" w:rsidRDefault="00EF4B1D" w:rsidP="00381C31">
      <w:pPr>
        <w:spacing w:before="0" w:after="0" w:line="240" w:lineRule="auto"/>
        <w:rPr>
          <w:b/>
        </w:rPr>
      </w:pPr>
    </w:p>
    <w:p w:rsidR="00EF4B1D" w:rsidRDefault="00EF4B1D" w:rsidP="00381C31">
      <w:pPr>
        <w:spacing w:before="0" w:after="0" w:line="240" w:lineRule="auto"/>
        <w:rPr>
          <w:b/>
        </w:rPr>
      </w:pPr>
      <w:r>
        <w:br w:type="page"/>
      </w:r>
    </w:p>
    <w:p w:rsidR="00F60424" w:rsidRDefault="00F60424" w:rsidP="00381C31">
      <w:pPr>
        <w:spacing w:before="0" w:after="0" w:line="240" w:lineRule="auto"/>
        <w:rPr>
          <w:b/>
        </w:rPr>
      </w:pPr>
      <w:r>
        <w:rPr>
          <w:b/>
        </w:rPr>
        <w:lastRenderedPageBreak/>
        <w:t>Totaux :</w:t>
      </w:r>
    </w:p>
    <w:p w:rsidR="00740A2B" w:rsidRDefault="00740A2B" w:rsidP="00381C31">
      <w:pPr>
        <w:spacing w:before="0" w:after="0" w:line="240" w:lineRule="auto"/>
        <w:rPr>
          <w:b/>
        </w:rPr>
      </w:pPr>
    </w:p>
    <w:p w:rsidR="00F60424" w:rsidRPr="00F60424" w:rsidRDefault="00F60424" w:rsidP="00381C31">
      <w:pPr>
        <w:spacing w:before="0" w:after="0" w:line="240" w:lineRule="auto"/>
      </w:pPr>
      <w:r>
        <w:t>Une fois les modifications apportées, les changements s’afficheront dans les totaux d</w:t>
      </w:r>
      <w:r w:rsidR="008F3D8A">
        <w:t>e</w:t>
      </w:r>
      <w:r>
        <w:t xml:space="preserve"> la section supérieure droite de la fenêtre. Ce sont les totaux des heures qui seront envoyées au service de la paie une fois la feuille de temps approuvée et soumise. </w:t>
      </w:r>
    </w:p>
    <w:p w:rsidR="00F60424" w:rsidRDefault="00F60424" w:rsidP="00381C31">
      <w:pPr>
        <w:spacing w:before="0" w:after="0" w:line="240" w:lineRule="auto"/>
        <w:rPr>
          <w:b/>
        </w:rPr>
      </w:pPr>
    </w:p>
    <w:p w:rsidR="00740A2B" w:rsidRDefault="00740A2B" w:rsidP="00381C31">
      <w:pPr>
        <w:spacing w:before="0" w:after="0" w:line="240" w:lineRule="auto"/>
        <w:rPr>
          <w:b/>
        </w:rPr>
      </w:pPr>
      <w:r>
        <w:rPr>
          <w:b/>
          <w:noProof/>
        </w:rPr>
        <w:drawing>
          <wp:inline distT="0" distB="0" distL="0" distR="0">
            <wp:extent cx="9071344" cy="4122420"/>
            <wp:effectExtent l="38100" t="38100" r="34925" b="3048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Totals Screenshot.jpg"/>
                    <pic:cNvPicPr/>
                  </pic:nvPicPr>
                  <pic:blipFill>
                    <a:blip r:embed="rId51"/>
                    <a:stretch>
                      <a:fillRect/>
                    </a:stretch>
                  </pic:blipFill>
                  <pic:spPr>
                    <a:xfrm>
                      <a:off x="0" y="0"/>
                      <a:ext cx="9123384" cy="4146069"/>
                    </a:xfrm>
                    <a:prstGeom prst="rect">
                      <a:avLst/>
                    </a:prstGeom>
                    <a:ln w="28575">
                      <a:solidFill>
                        <a:srgbClr val="002060"/>
                      </a:solidFill>
                    </a:ln>
                  </pic:spPr>
                </pic:pic>
              </a:graphicData>
            </a:graphic>
          </wp:inline>
        </w:drawing>
      </w:r>
    </w:p>
    <w:p w:rsidR="00F60424" w:rsidRDefault="00F60424" w:rsidP="00381C31">
      <w:pPr>
        <w:spacing w:before="0" w:after="0" w:line="240" w:lineRule="auto"/>
        <w:rPr>
          <w:b/>
        </w:rPr>
      </w:pPr>
    </w:p>
    <w:p w:rsidR="00AE12D1" w:rsidRDefault="00AE12D1" w:rsidP="00381C31">
      <w:pPr>
        <w:spacing w:before="0" w:after="0" w:line="240" w:lineRule="auto"/>
      </w:pPr>
    </w:p>
    <w:p w:rsidR="00AE12D1" w:rsidRDefault="00AE12D1" w:rsidP="00381C31">
      <w:pPr>
        <w:spacing w:before="0" w:after="0" w:line="240" w:lineRule="auto"/>
      </w:pPr>
    </w:p>
    <w:p w:rsidR="00AE12D1" w:rsidRDefault="00AE12D1" w:rsidP="00381C31">
      <w:pPr>
        <w:spacing w:before="0" w:after="0" w:line="240" w:lineRule="auto"/>
      </w:pPr>
    </w:p>
    <w:p w:rsidR="00AE12D1" w:rsidRDefault="00AE12D1" w:rsidP="00381C31">
      <w:pPr>
        <w:spacing w:before="0" w:after="0" w:line="240" w:lineRule="auto"/>
      </w:pPr>
    </w:p>
    <w:p w:rsidR="00AE12D1" w:rsidRDefault="00AE12D1" w:rsidP="00381C31">
      <w:pPr>
        <w:spacing w:before="0" w:after="0" w:line="240" w:lineRule="auto"/>
      </w:pPr>
    </w:p>
    <w:p w:rsidR="00AE12D1" w:rsidRDefault="00AE12D1" w:rsidP="00381C31">
      <w:pPr>
        <w:spacing w:before="0" w:after="0" w:line="240" w:lineRule="auto"/>
      </w:pPr>
    </w:p>
    <w:p w:rsidR="002222B0" w:rsidRDefault="001351E3" w:rsidP="002222B0">
      <w:pPr>
        <w:spacing w:before="0" w:after="0" w:line="240" w:lineRule="auto"/>
      </w:pPr>
      <w:r>
        <w:rPr>
          <w:b/>
        </w:rPr>
        <w:t xml:space="preserve">Imprimer : </w:t>
      </w:r>
      <w:r>
        <w:t xml:space="preserve">On peut imprimer cette fenêtre en cliquant sur l’icône de </w:t>
      </w:r>
      <w:r>
        <w:rPr>
          <w:b/>
        </w:rPr>
        <w:t>l’imprimante</w:t>
      </w:r>
      <w:r>
        <w:t xml:space="preserve"> dans le coin supérieur droit de l’écran. Cet affichage est utile lorsque vous avez différentes façons de calculer les heures pour un employé et que vous devez vérifier à quoi elles correspondent.</w:t>
      </w:r>
    </w:p>
    <w:p w:rsidR="00AE12D1" w:rsidRDefault="00AE12D1" w:rsidP="00381C31">
      <w:pPr>
        <w:spacing w:before="0" w:after="0" w:line="240" w:lineRule="auto"/>
      </w:pPr>
    </w:p>
    <w:p w:rsidR="00AE12D1" w:rsidRDefault="00AE12D1" w:rsidP="00381C31">
      <w:pPr>
        <w:spacing w:before="0" w:after="0" w:line="240" w:lineRule="auto"/>
      </w:pPr>
    </w:p>
    <w:p w:rsidR="004223EF" w:rsidRPr="00C44F2D" w:rsidRDefault="00AE12D1" w:rsidP="00381C31">
      <w:pPr>
        <w:spacing w:before="0" w:after="0" w:line="240" w:lineRule="auto"/>
      </w:pPr>
      <w:r>
        <w:rPr>
          <w:noProof/>
        </w:rPr>
        <w:drawing>
          <wp:inline distT="0" distB="0" distL="0" distR="0">
            <wp:extent cx="6202680" cy="3729279"/>
            <wp:effectExtent l="38100" t="38100" r="45720" b="4318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rinting Timesheet.jpg"/>
                    <pic:cNvPicPr/>
                  </pic:nvPicPr>
                  <pic:blipFill>
                    <a:blip r:embed="rId52"/>
                    <a:stretch>
                      <a:fillRect/>
                    </a:stretch>
                  </pic:blipFill>
                  <pic:spPr>
                    <a:xfrm>
                      <a:off x="0" y="0"/>
                      <a:ext cx="6235616" cy="3749081"/>
                    </a:xfrm>
                    <a:prstGeom prst="rect">
                      <a:avLst/>
                    </a:prstGeom>
                    <a:ln w="28575">
                      <a:solidFill>
                        <a:srgbClr val="002060"/>
                      </a:solidFill>
                    </a:ln>
                  </pic:spPr>
                </pic:pic>
              </a:graphicData>
            </a:graphic>
          </wp:inline>
        </w:drawing>
      </w:r>
      <w:r>
        <w:t xml:space="preserve"> </w:t>
      </w:r>
    </w:p>
    <w:p w:rsidR="004223EF" w:rsidRDefault="004223EF" w:rsidP="00381C31">
      <w:pPr>
        <w:spacing w:before="0" w:after="0" w:line="240" w:lineRule="auto"/>
        <w:rPr>
          <w:b/>
        </w:rPr>
      </w:pPr>
    </w:p>
    <w:p w:rsidR="001A63FF" w:rsidRDefault="001A63FF" w:rsidP="00381C31">
      <w:pPr>
        <w:spacing w:before="0" w:after="0" w:line="240" w:lineRule="auto"/>
      </w:pPr>
    </w:p>
    <w:p w:rsidR="001A63FF" w:rsidRDefault="001A63FF" w:rsidP="00381C31">
      <w:pPr>
        <w:spacing w:before="0" w:after="0" w:line="240" w:lineRule="auto"/>
      </w:pPr>
    </w:p>
    <w:p w:rsidR="001A63FF" w:rsidRDefault="001A63FF" w:rsidP="00381C31">
      <w:pPr>
        <w:spacing w:before="0" w:after="0" w:line="240" w:lineRule="auto"/>
      </w:pPr>
    </w:p>
    <w:p w:rsidR="001A63FF" w:rsidRDefault="001A63FF" w:rsidP="00381C31">
      <w:pPr>
        <w:spacing w:before="0" w:after="0" w:line="240" w:lineRule="auto"/>
      </w:pPr>
    </w:p>
    <w:p w:rsidR="001A63FF" w:rsidRDefault="001A63FF" w:rsidP="00381C31">
      <w:pPr>
        <w:spacing w:before="0" w:after="0" w:line="240" w:lineRule="auto"/>
      </w:pPr>
    </w:p>
    <w:p w:rsidR="0021244C" w:rsidRDefault="0021244C" w:rsidP="00381C31">
      <w:pPr>
        <w:spacing w:before="0" w:after="0" w:line="240" w:lineRule="auto"/>
      </w:pPr>
    </w:p>
    <w:p w:rsidR="005B282B" w:rsidRDefault="003C1DFD" w:rsidP="00381C31">
      <w:pPr>
        <w:spacing w:before="0" w:after="0" w:line="240" w:lineRule="auto"/>
        <w:rPr>
          <w:b/>
        </w:rPr>
      </w:pPr>
      <w:r>
        <w:t>Une notification « </w:t>
      </w:r>
      <w:r w:rsidRPr="008F3D8A">
        <w:rPr>
          <w:b/>
        </w:rPr>
        <w:t>Print</w:t>
      </w:r>
      <w:r w:rsidR="0070658E">
        <w:rPr>
          <w:b/>
        </w:rPr>
        <w:t> </w:t>
      </w:r>
      <w:r w:rsidRPr="008F3D8A">
        <w:rPr>
          <w:b/>
        </w:rPr>
        <w:t>Document</w:t>
      </w:r>
      <w:r>
        <w:t xml:space="preserve"> » s’affichera vous indiquant que le document peut être trouvé via le lien à côté de l’icône </w:t>
      </w:r>
      <w:r>
        <w:rPr>
          <w:b/>
        </w:rPr>
        <w:t>My Account</w:t>
      </w:r>
      <w:r>
        <w:t xml:space="preserve">. Cliquez sur </w:t>
      </w:r>
      <w:r>
        <w:rPr>
          <w:b/>
        </w:rPr>
        <w:t>OK</w:t>
      </w:r>
      <w:r>
        <w:t>.</w:t>
      </w:r>
    </w:p>
    <w:p w:rsidR="003C1DFD" w:rsidRDefault="003C1DFD" w:rsidP="00381C31">
      <w:pPr>
        <w:spacing w:before="0" w:after="0" w:line="240" w:lineRule="auto"/>
        <w:rPr>
          <w:b/>
        </w:rPr>
      </w:pPr>
    </w:p>
    <w:p w:rsidR="003C1DFD" w:rsidRPr="003C1DFD" w:rsidRDefault="003A5DFA" w:rsidP="00381C31">
      <w:pPr>
        <w:spacing w:before="0" w:after="0" w:line="240" w:lineRule="auto"/>
        <w:rPr>
          <w:b/>
        </w:rPr>
      </w:pPr>
      <w:r>
        <w:rPr>
          <w:noProof/>
        </w:rPr>
        <mc:AlternateContent>
          <mc:Choice Requires="wps">
            <w:drawing>
              <wp:anchor distT="0" distB="0" distL="114300" distR="114300" simplePos="0" relativeHeight="251666432" behindDoc="0" locked="0" layoutInCell="1" allowOverlap="1" wp14:anchorId="1005218D" wp14:editId="2FE4DFC9">
                <wp:simplePos x="0" y="0"/>
                <wp:positionH relativeFrom="column">
                  <wp:posOffset>799465</wp:posOffset>
                </wp:positionH>
                <wp:positionV relativeFrom="paragraph">
                  <wp:posOffset>1329690</wp:posOffset>
                </wp:positionV>
                <wp:extent cx="421640" cy="243840"/>
                <wp:effectExtent l="0" t="57150" r="35560" b="60960"/>
                <wp:wrapNone/>
                <wp:docPr id="73"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963155">
                          <a:off x="0" y="0"/>
                          <a:ext cx="421640" cy="243840"/>
                        </a:xfrm>
                        <a:prstGeom prst="leftArrow">
                          <a:avLst>
                            <a:gd name="adj1" fmla="val 50000"/>
                            <a:gd name="adj2" fmla="val 50920"/>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5CF809" id="AutoShape 6" o:spid="_x0000_s1026" type="#_x0000_t66" style="position:absolute;margin-left:62.95pt;margin-top:104.7pt;width:33.2pt;height:19.2pt;rotation:-1787871fd;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" adj="6361" fillcolor="red" strokecolor="red"/>
            </w:pict>
          </mc:Fallback>
        </mc:AlternateContent>
      </w:r>
      <w:r>
        <w:rPr>
          <w:b/>
          <w:noProof/>
        </w:rPr>
        <w:drawing>
          <wp:inline distT="0" distB="0" distL="0" distR="0">
            <wp:extent cx="4366260" cy="2004060"/>
            <wp:effectExtent l="38100" t="38100" r="34290" b="3429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rint Document Notification.jpg"/>
                    <pic:cNvPicPr/>
                  </pic:nvPicPr>
                  <pic:blipFill>
                    <a:blip r:embed="rId53"/>
                    <a:stretch>
                      <a:fillRect/>
                    </a:stretch>
                  </pic:blipFill>
                  <pic:spPr>
                    <a:xfrm>
                      <a:off x="0" y="0"/>
                      <a:ext cx="4366260" cy="2004060"/>
                    </a:xfrm>
                    <a:prstGeom prst="rect">
                      <a:avLst/>
                    </a:prstGeom>
                    <a:ln w="28575">
                      <a:solidFill>
                        <a:srgbClr val="002060"/>
                      </a:solidFill>
                    </a:ln>
                  </pic:spPr>
                </pic:pic>
              </a:graphicData>
            </a:graphic>
          </wp:inline>
        </w:drawing>
      </w:r>
    </w:p>
    <w:p w:rsidR="004223EF" w:rsidRDefault="004223EF" w:rsidP="00381C31">
      <w:pPr>
        <w:spacing w:before="0" w:after="0" w:line="240" w:lineRule="auto"/>
        <w:rPr>
          <w:b/>
        </w:rPr>
      </w:pPr>
    </w:p>
    <w:p w:rsidR="004223EF" w:rsidRDefault="00612E8B" w:rsidP="00381C31">
      <w:pPr>
        <w:spacing w:before="0" w:after="0" w:line="240" w:lineRule="auto"/>
        <w:rPr>
          <w:b/>
        </w:rPr>
      </w:pPr>
      <w:r>
        <w:t xml:space="preserve">À partir de l’icône </w:t>
      </w:r>
      <w:r>
        <w:rPr>
          <w:b/>
        </w:rPr>
        <w:t>My Account</w:t>
      </w:r>
      <w:r>
        <w:t xml:space="preserve">, cliquez sur </w:t>
      </w:r>
      <w:r>
        <w:rPr>
          <w:b/>
        </w:rPr>
        <w:t>Notifications</w:t>
      </w:r>
      <w:r>
        <w:t>.</w:t>
      </w:r>
    </w:p>
    <w:p w:rsidR="00612E8B" w:rsidRDefault="001A63FF" w:rsidP="00381C31">
      <w:pPr>
        <w:spacing w:before="0" w:after="0" w:line="240" w:lineRule="auto"/>
        <w:rPr>
          <w:b/>
        </w:rPr>
      </w:pPr>
      <w:r>
        <w:rPr>
          <w:b/>
          <w:noProof/>
        </w:rPr>
        <w:drawing>
          <wp:anchor distT="0" distB="0" distL="114300" distR="114300" simplePos="0" relativeHeight="251657216" behindDoc="1" locked="0" layoutInCell="1" allowOverlap="1">
            <wp:simplePos x="0" y="0"/>
            <wp:positionH relativeFrom="margin">
              <wp:align>left</wp:align>
            </wp:positionH>
            <wp:positionV relativeFrom="paragraph">
              <wp:posOffset>50800</wp:posOffset>
            </wp:positionV>
            <wp:extent cx="1893570" cy="3070860"/>
            <wp:effectExtent l="38100" t="38100" r="30480" b="34290"/>
            <wp:wrapTight wrapText="bothSides">
              <wp:wrapPolygon edited="0">
                <wp:start x="-435" y="-268"/>
                <wp:lineTo x="-435" y="21707"/>
                <wp:lineTo x="21730" y="21707"/>
                <wp:lineTo x="21730" y="-268"/>
                <wp:lineTo x="-435" y="-268"/>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rint notification screen.jpg"/>
                    <pic:cNvPicPr/>
                  </pic:nvPicPr>
                  <pic:blipFill>
                    <a:blip r:embed="rId54"/>
                    <a:stretch>
                      <a:fillRect/>
                    </a:stretch>
                  </pic:blipFill>
                  <pic:spPr>
                    <a:xfrm>
                      <a:off x="0" y="0"/>
                      <a:ext cx="1893570" cy="3070860"/>
                    </a:xfrm>
                    <a:prstGeom prst="rect">
                      <a:avLst/>
                    </a:prstGeom>
                    <a:ln w="28575">
                      <a:solidFill>
                        <a:srgbClr val="002060"/>
                      </a:solidFill>
                    </a:ln>
                  </pic:spPr>
                </pic:pic>
              </a:graphicData>
            </a:graphic>
            <wp14:sizeRelH relativeFrom="page">
              <wp14:pctWidth>0</wp14:pctWidth>
            </wp14:sizeRelH>
            <wp14:sizeRelV relativeFrom="page">
              <wp14:pctHeight>0</wp14:pctHeight>
            </wp14:sizeRelV>
          </wp:anchor>
        </w:drawing>
      </w:r>
    </w:p>
    <w:p w:rsidR="00612E8B" w:rsidRPr="00612E8B" w:rsidRDefault="00612E8B" w:rsidP="00381C31">
      <w:pPr>
        <w:spacing w:before="0" w:after="0" w:line="240" w:lineRule="auto"/>
        <w:rPr>
          <w:b/>
        </w:rPr>
      </w:pPr>
    </w:p>
    <w:p w:rsidR="004223EF" w:rsidRDefault="004223EF" w:rsidP="00381C31">
      <w:pPr>
        <w:spacing w:before="0" w:after="0" w:line="240" w:lineRule="auto"/>
        <w:rPr>
          <w:b/>
        </w:rPr>
      </w:pPr>
    </w:p>
    <w:p w:rsidR="003D2240" w:rsidRDefault="003D2240" w:rsidP="00381C31">
      <w:pPr>
        <w:spacing w:before="0" w:after="0" w:line="240" w:lineRule="auto"/>
      </w:pPr>
    </w:p>
    <w:p w:rsidR="003D2240" w:rsidRDefault="003D2240" w:rsidP="00381C31">
      <w:pPr>
        <w:spacing w:before="0" w:after="0" w:line="240" w:lineRule="auto"/>
      </w:pPr>
    </w:p>
    <w:p w:rsidR="003D2240" w:rsidRDefault="003D2240" w:rsidP="00381C31">
      <w:pPr>
        <w:spacing w:before="0" w:after="0" w:line="240" w:lineRule="auto"/>
      </w:pPr>
    </w:p>
    <w:p w:rsidR="003D2240" w:rsidRDefault="003D2240" w:rsidP="00381C31">
      <w:pPr>
        <w:spacing w:before="0" w:after="0" w:line="240" w:lineRule="auto"/>
      </w:pPr>
    </w:p>
    <w:p w:rsidR="003D2240" w:rsidRDefault="003D2240" w:rsidP="00381C31">
      <w:pPr>
        <w:spacing w:before="0" w:after="0" w:line="240" w:lineRule="auto"/>
      </w:pPr>
    </w:p>
    <w:p w:rsidR="003D2240" w:rsidRDefault="003D2240" w:rsidP="00381C31">
      <w:pPr>
        <w:spacing w:before="0" w:after="0" w:line="240" w:lineRule="auto"/>
      </w:pPr>
    </w:p>
    <w:p w:rsidR="003D2240" w:rsidRDefault="003D2240" w:rsidP="00381C31">
      <w:pPr>
        <w:spacing w:before="0" w:after="0" w:line="240" w:lineRule="auto"/>
      </w:pPr>
    </w:p>
    <w:p w:rsidR="003D2240" w:rsidRDefault="003D2240" w:rsidP="00381C31">
      <w:pPr>
        <w:spacing w:before="0" w:after="0" w:line="240" w:lineRule="auto"/>
      </w:pPr>
    </w:p>
    <w:p w:rsidR="003D2240" w:rsidRDefault="003D2240" w:rsidP="00381C31">
      <w:pPr>
        <w:spacing w:before="0" w:after="0" w:line="240" w:lineRule="auto"/>
      </w:pPr>
    </w:p>
    <w:p w:rsidR="003D2240" w:rsidRDefault="003D2240" w:rsidP="00381C31">
      <w:pPr>
        <w:spacing w:before="0" w:after="0" w:line="240" w:lineRule="auto"/>
      </w:pPr>
    </w:p>
    <w:p w:rsidR="003D2240" w:rsidRDefault="003D2240" w:rsidP="00381C31">
      <w:pPr>
        <w:spacing w:before="0" w:after="0" w:line="240" w:lineRule="auto"/>
      </w:pPr>
    </w:p>
    <w:p w:rsidR="003D2240" w:rsidRDefault="003D2240" w:rsidP="00381C31">
      <w:pPr>
        <w:spacing w:before="0" w:after="0" w:line="240" w:lineRule="auto"/>
      </w:pPr>
    </w:p>
    <w:p w:rsidR="003D2240" w:rsidRDefault="003D2240" w:rsidP="00381C31">
      <w:pPr>
        <w:spacing w:before="0" w:after="0" w:line="240" w:lineRule="auto"/>
      </w:pPr>
    </w:p>
    <w:p w:rsidR="001A63FF" w:rsidRDefault="001A63FF" w:rsidP="00381C31">
      <w:pPr>
        <w:spacing w:before="0" w:after="0" w:line="240" w:lineRule="auto"/>
      </w:pPr>
    </w:p>
    <w:p w:rsidR="001A63FF" w:rsidRDefault="001A63FF" w:rsidP="00381C31">
      <w:pPr>
        <w:spacing w:before="0" w:after="0" w:line="240" w:lineRule="auto"/>
      </w:pPr>
    </w:p>
    <w:p w:rsidR="001A63FF" w:rsidRDefault="001A63FF" w:rsidP="00381C31">
      <w:pPr>
        <w:spacing w:before="0" w:after="0" w:line="240" w:lineRule="auto"/>
      </w:pPr>
    </w:p>
    <w:p w:rsidR="001A63FF" w:rsidRDefault="001A63FF" w:rsidP="00381C31">
      <w:pPr>
        <w:spacing w:before="0" w:after="0" w:line="240" w:lineRule="auto"/>
      </w:pPr>
    </w:p>
    <w:p w:rsidR="00764619" w:rsidRDefault="00764619" w:rsidP="00381C31">
      <w:pPr>
        <w:spacing w:before="0" w:after="0" w:line="240" w:lineRule="auto"/>
      </w:pPr>
    </w:p>
    <w:p w:rsidR="003D2240" w:rsidRDefault="005642C4" w:rsidP="00381C31">
      <w:pPr>
        <w:spacing w:before="0" w:after="0" w:line="240" w:lineRule="auto"/>
      </w:pPr>
      <w:r>
        <w:t xml:space="preserve">De la page </w:t>
      </w:r>
      <w:r>
        <w:rPr>
          <w:b/>
        </w:rPr>
        <w:t>Notifications</w:t>
      </w:r>
      <w:r>
        <w:t>, cliquez sur l’hyperlien du document.</w:t>
      </w:r>
    </w:p>
    <w:p w:rsidR="003D2240" w:rsidRDefault="003D2240" w:rsidP="00381C31">
      <w:pPr>
        <w:spacing w:before="0" w:after="0" w:line="240" w:lineRule="auto"/>
      </w:pPr>
    </w:p>
    <w:p w:rsidR="004223EF" w:rsidRPr="005642C4" w:rsidRDefault="003D2240" w:rsidP="00381C31">
      <w:pPr>
        <w:spacing w:before="0" w:after="0" w:line="240" w:lineRule="auto"/>
      </w:pPr>
      <w:r>
        <w:rPr>
          <w:noProof/>
        </w:rPr>
        <w:drawing>
          <wp:inline distT="0" distB="0" distL="0" distR="0">
            <wp:extent cx="9133379" cy="3276600"/>
            <wp:effectExtent l="38100" t="38100" r="29845" b="3810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Document pdf.jpg"/>
                    <pic:cNvPicPr/>
                  </pic:nvPicPr>
                  <pic:blipFill>
                    <a:blip r:embed="rId55"/>
                    <a:stretch>
                      <a:fillRect/>
                    </a:stretch>
                  </pic:blipFill>
                  <pic:spPr>
                    <a:xfrm>
                      <a:off x="0" y="0"/>
                      <a:ext cx="9150916" cy="3282892"/>
                    </a:xfrm>
                    <a:prstGeom prst="rect">
                      <a:avLst/>
                    </a:prstGeom>
                    <a:ln w="28575">
                      <a:solidFill>
                        <a:srgbClr val="002060"/>
                      </a:solidFill>
                    </a:ln>
                  </pic:spPr>
                </pic:pic>
              </a:graphicData>
            </a:graphic>
          </wp:inline>
        </w:drawing>
      </w:r>
      <w:r>
        <w:t xml:space="preserve"> </w:t>
      </w:r>
    </w:p>
    <w:p w:rsidR="004223EF" w:rsidRDefault="004223EF" w:rsidP="00381C31">
      <w:pPr>
        <w:spacing w:before="0" w:after="0" w:line="240" w:lineRule="auto"/>
        <w:rPr>
          <w:b/>
        </w:rPr>
      </w:pPr>
    </w:p>
    <w:p w:rsidR="003D2240" w:rsidRDefault="003D2240" w:rsidP="00381C31">
      <w:pPr>
        <w:spacing w:before="0" w:after="0" w:line="240" w:lineRule="auto"/>
      </w:pPr>
    </w:p>
    <w:p w:rsidR="003D2240" w:rsidRDefault="003D2240" w:rsidP="00381C31">
      <w:pPr>
        <w:spacing w:before="0" w:after="0" w:line="240" w:lineRule="auto"/>
      </w:pPr>
    </w:p>
    <w:p w:rsidR="003D2240" w:rsidRDefault="003D2240" w:rsidP="00381C31">
      <w:pPr>
        <w:spacing w:before="0" w:after="0" w:line="240" w:lineRule="auto"/>
      </w:pPr>
    </w:p>
    <w:p w:rsidR="003D2240" w:rsidRDefault="003D2240" w:rsidP="00381C31">
      <w:pPr>
        <w:spacing w:before="0" w:after="0" w:line="240" w:lineRule="auto"/>
      </w:pPr>
    </w:p>
    <w:p w:rsidR="003D2240" w:rsidRDefault="003D2240" w:rsidP="00381C31">
      <w:pPr>
        <w:spacing w:before="0" w:after="0" w:line="240" w:lineRule="auto"/>
      </w:pPr>
    </w:p>
    <w:p w:rsidR="003D2240" w:rsidRDefault="003D2240" w:rsidP="00381C31">
      <w:pPr>
        <w:spacing w:before="0" w:after="0" w:line="240" w:lineRule="auto"/>
      </w:pPr>
    </w:p>
    <w:p w:rsidR="003D2240" w:rsidRDefault="003D2240" w:rsidP="00381C31">
      <w:pPr>
        <w:spacing w:before="0" w:after="0" w:line="240" w:lineRule="auto"/>
      </w:pPr>
    </w:p>
    <w:p w:rsidR="0021244C" w:rsidRDefault="0021244C" w:rsidP="00381C31">
      <w:pPr>
        <w:spacing w:before="0" w:after="0" w:line="240" w:lineRule="auto"/>
      </w:pPr>
    </w:p>
    <w:p w:rsidR="003D2240" w:rsidRDefault="003D2240" w:rsidP="00381C31">
      <w:pPr>
        <w:spacing w:before="0" w:after="0" w:line="240" w:lineRule="auto"/>
      </w:pPr>
      <w:r>
        <w:t xml:space="preserve">Le document se téléchargera rapidement et on pourra y avoir accès en cliquant sur le fichier </w:t>
      </w:r>
      <w:r w:rsidR="0070658E">
        <w:t>PDF</w:t>
      </w:r>
      <w:r>
        <w:t xml:space="preserve"> qui s</w:t>
      </w:r>
      <w:r w:rsidR="0070658E">
        <w:t>’</w:t>
      </w:r>
      <w:r>
        <w:t>affiche habituellement dans le coin inférieur gauche de l’écran.</w:t>
      </w:r>
    </w:p>
    <w:p w:rsidR="003D2240" w:rsidRDefault="009D2133" w:rsidP="00381C31">
      <w:pPr>
        <w:spacing w:before="0" w:after="0" w:line="240" w:lineRule="auto"/>
      </w:pPr>
      <w:r>
        <w:rPr>
          <w:noProof/>
        </w:rPr>
        <w:drawing>
          <wp:anchor distT="0" distB="0" distL="114300" distR="114300" simplePos="0" relativeHeight="251658240" behindDoc="1" locked="0" layoutInCell="1" allowOverlap="1">
            <wp:simplePos x="0" y="0"/>
            <wp:positionH relativeFrom="margin">
              <wp:posOffset>171450</wp:posOffset>
            </wp:positionH>
            <wp:positionV relativeFrom="paragraph">
              <wp:posOffset>129540</wp:posOffset>
            </wp:positionV>
            <wp:extent cx="4808855" cy="5219700"/>
            <wp:effectExtent l="38100" t="38100" r="29845" b="38100"/>
            <wp:wrapTight wrapText="bothSides">
              <wp:wrapPolygon edited="0">
                <wp:start x="-171" y="-158"/>
                <wp:lineTo x="-171" y="21679"/>
                <wp:lineTo x="21648" y="21679"/>
                <wp:lineTo x="21648" y="-158"/>
                <wp:lineTo x="-171" y="-158"/>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Document download.jpg"/>
                    <pic:cNvPicPr/>
                  </pic:nvPicPr>
                  <pic:blipFill>
                    <a:blip r:embed="rId56"/>
                    <a:stretch>
                      <a:fillRect/>
                    </a:stretch>
                  </pic:blipFill>
                  <pic:spPr>
                    <a:xfrm>
                      <a:off x="0" y="0"/>
                      <a:ext cx="4808855" cy="5219700"/>
                    </a:xfrm>
                    <a:prstGeom prst="rect">
                      <a:avLst/>
                    </a:prstGeom>
                    <a:ln w="28575">
                      <a:solidFill>
                        <a:srgbClr val="002060"/>
                      </a:solidFill>
                    </a:ln>
                  </pic:spPr>
                </pic:pic>
              </a:graphicData>
            </a:graphic>
            <wp14:sizeRelH relativeFrom="page">
              <wp14:pctWidth>0</wp14:pctWidth>
            </wp14:sizeRelH>
            <wp14:sizeRelV relativeFrom="page">
              <wp14:pctHeight>0</wp14:pctHeight>
            </wp14:sizeRelV>
          </wp:anchor>
        </w:drawing>
      </w:r>
    </w:p>
    <w:p w:rsidR="003D2240" w:rsidRPr="003D2240" w:rsidRDefault="003D2240" w:rsidP="00381C31">
      <w:pPr>
        <w:spacing w:before="0" w:after="0" w:line="240" w:lineRule="auto"/>
      </w:pPr>
    </w:p>
    <w:p w:rsidR="004223EF" w:rsidRDefault="004223EF" w:rsidP="00381C31">
      <w:pPr>
        <w:spacing w:before="0" w:after="0" w:line="240" w:lineRule="auto"/>
        <w:rPr>
          <w:b/>
        </w:rPr>
      </w:pPr>
    </w:p>
    <w:p w:rsidR="00B62EAF" w:rsidRDefault="00B62EAF" w:rsidP="00381C31">
      <w:pPr>
        <w:spacing w:before="0" w:after="0" w:line="240" w:lineRule="auto"/>
      </w:pPr>
    </w:p>
    <w:p w:rsidR="00B62EAF" w:rsidRDefault="00B62EAF" w:rsidP="00381C31">
      <w:pPr>
        <w:spacing w:before="0" w:after="0" w:line="240" w:lineRule="auto"/>
      </w:pPr>
    </w:p>
    <w:p w:rsidR="00B62EAF" w:rsidRDefault="00B62EAF" w:rsidP="00381C31">
      <w:pPr>
        <w:spacing w:before="0" w:after="0" w:line="240" w:lineRule="auto"/>
      </w:pPr>
    </w:p>
    <w:p w:rsidR="00B62EAF" w:rsidRDefault="00B62EAF" w:rsidP="00381C31">
      <w:pPr>
        <w:spacing w:before="0" w:after="0" w:line="240" w:lineRule="auto"/>
      </w:pPr>
    </w:p>
    <w:p w:rsidR="00B62EAF" w:rsidRDefault="00B62EAF" w:rsidP="00381C31">
      <w:pPr>
        <w:spacing w:before="0" w:after="0" w:line="240" w:lineRule="auto"/>
      </w:pPr>
    </w:p>
    <w:p w:rsidR="00B62EAF" w:rsidRDefault="00B62EAF" w:rsidP="00381C31">
      <w:pPr>
        <w:spacing w:before="0" w:after="0" w:line="240" w:lineRule="auto"/>
      </w:pPr>
    </w:p>
    <w:p w:rsidR="00B62EAF" w:rsidRDefault="00B62EAF" w:rsidP="00381C31">
      <w:pPr>
        <w:spacing w:before="0" w:after="0" w:line="240" w:lineRule="auto"/>
      </w:pPr>
    </w:p>
    <w:p w:rsidR="00B62EAF" w:rsidRDefault="00B62EAF" w:rsidP="00381C31">
      <w:pPr>
        <w:spacing w:before="0" w:after="0" w:line="240" w:lineRule="auto"/>
      </w:pPr>
    </w:p>
    <w:p w:rsidR="00B62EAF" w:rsidRDefault="00B62EAF" w:rsidP="00381C31">
      <w:pPr>
        <w:spacing w:before="0" w:after="0" w:line="240" w:lineRule="auto"/>
      </w:pPr>
    </w:p>
    <w:p w:rsidR="00B62EAF" w:rsidRDefault="00B62EAF" w:rsidP="00381C31">
      <w:pPr>
        <w:spacing w:before="0" w:after="0" w:line="240" w:lineRule="auto"/>
      </w:pPr>
    </w:p>
    <w:p w:rsidR="001A63FF" w:rsidRDefault="001A63FF" w:rsidP="00381C31">
      <w:pPr>
        <w:spacing w:before="0" w:after="0" w:line="240" w:lineRule="auto"/>
      </w:pPr>
    </w:p>
    <w:p w:rsidR="001A63FF" w:rsidRDefault="001A63FF" w:rsidP="00381C31">
      <w:pPr>
        <w:spacing w:before="0" w:after="0" w:line="240" w:lineRule="auto"/>
      </w:pPr>
    </w:p>
    <w:p w:rsidR="001A63FF" w:rsidRDefault="001A63FF" w:rsidP="00381C31">
      <w:pPr>
        <w:spacing w:before="0" w:after="0" w:line="240" w:lineRule="auto"/>
      </w:pPr>
    </w:p>
    <w:p w:rsidR="001A63FF" w:rsidRDefault="001A63FF" w:rsidP="00381C31">
      <w:pPr>
        <w:spacing w:before="0" w:after="0" w:line="240" w:lineRule="auto"/>
      </w:pPr>
    </w:p>
    <w:p w:rsidR="001A63FF" w:rsidRDefault="001A63FF" w:rsidP="00381C31">
      <w:pPr>
        <w:spacing w:before="0" w:after="0" w:line="240" w:lineRule="auto"/>
      </w:pPr>
    </w:p>
    <w:p w:rsidR="001A63FF" w:rsidRDefault="001A63FF" w:rsidP="00381C31">
      <w:pPr>
        <w:spacing w:before="0" w:after="0" w:line="240" w:lineRule="auto"/>
      </w:pPr>
    </w:p>
    <w:p w:rsidR="001A63FF" w:rsidRDefault="001A63FF" w:rsidP="00381C31">
      <w:pPr>
        <w:spacing w:before="0" w:after="0" w:line="240" w:lineRule="auto"/>
      </w:pPr>
    </w:p>
    <w:p w:rsidR="001A63FF" w:rsidRDefault="001A63FF" w:rsidP="00381C31">
      <w:pPr>
        <w:spacing w:before="0" w:after="0" w:line="240" w:lineRule="auto"/>
      </w:pPr>
    </w:p>
    <w:p w:rsidR="001A63FF" w:rsidRDefault="001A63FF" w:rsidP="00381C31">
      <w:pPr>
        <w:spacing w:before="0" w:after="0" w:line="240" w:lineRule="auto"/>
      </w:pPr>
    </w:p>
    <w:p w:rsidR="001A63FF" w:rsidRDefault="001A63FF" w:rsidP="00381C31">
      <w:pPr>
        <w:spacing w:before="0" w:after="0" w:line="240" w:lineRule="auto"/>
      </w:pPr>
    </w:p>
    <w:p w:rsidR="001A63FF" w:rsidRDefault="001A63FF" w:rsidP="00381C31">
      <w:pPr>
        <w:spacing w:before="0" w:after="0" w:line="240" w:lineRule="auto"/>
      </w:pPr>
    </w:p>
    <w:p w:rsidR="001A63FF" w:rsidRDefault="001A63FF" w:rsidP="00381C31">
      <w:pPr>
        <w:spacing w:before="0" w:after="0" w:line="240" w:lineRule="auto"/>
      </w:pPr>
    </w:p>
    <w:p w:rsidR="001A63FF" w:rsidRDefault="001A63FF" w:rsidP="00381C31">
      <w:pPr>
        <w:spacing w:before="0" w:after="0" w:line="240" w:lineRule="auto"/>
      </w:pPr>
    </w:p>
    <w:p w:rsidR="001A63FF" w:rsidRDefault="001A63FF" w:rsidP="00381C31">
      <w:pPr>
        <w:spacing w:before="0" w:after="0" w:line="240" w:lineRule="auto"/>
      </w:pPr>
    </w:p>
    <w:p w:rsidR="001A63FF" w:rsidRDefault="001A63FF" w:rsidP="00381C31">
      <w:pPr>
        <w:spacing w:before="0" w:after="0" w:line="240" w:lineRule="auto"/>
      </w:pPr>
    </w:p>
    <w:p w:rsidR="001A63FF" w:rsidRDefault="001A63FF" w:rsidP="00381C31">
      <w:pPr>
        <w:spacing w:before="0" w:after="0" w:line="240" w:lineRule="auto"/>
      </w:pPr>
    </w:p>
    <w:p w:rsidR="001A63FF" w:rsidRDefault="001A63FF" w:rsidP="00381C31">
      <w:pPr>
        <w:spacing w:before="0" w:after="0" w:line="240" w:lineRule="auto"/>
      </w:pPr>
    </w:p>
    <w:p w:rsidR="001A63FF" w:rsidRDefault="008F3D8A" w:rsidP="00381C31">
      <w:pPr>
        <w:spacing w:before="0" w:after="0" w:line="240" w:lineRule="auto"/>
      </w:pPr>
      <w:r>
        <w:rPr>
          <w:noProof/>
        </w:rPr>
        <mc:AlternateContent>
          <mc:Choice Requires="wps">
            <w:drawing>
              <wp:anchor distT="0" distB="0" distL="114300" distR="114300" simplePos="0" relativeHeight="251669504" behindDoc="0" locked="0" layoutInCell="1" allowOverlap="1" wp14:anchorId="1005218D" wp14:editId="2FE4DFC9">
                <wp:simplePos x="0" y="0"/>
                <wp:positionH relativeFrom="column">
                  <wp:posOffset>-2023109</wp:posOffset>
                </wp:positionH>
                <wp:positionV relativeFrom="paragraph">
                  <wp:posOffset>106680</wp:posOffset>
                </wp:positionV>
                <wp:extent cx="421640" cy="243840"/>
                <wp:effectExtent l="0" t="57150" r="35560" b="60960"/>
                <wp:wrapNone/>
                <wp:docPr id="74"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963155">
                          <a:off x="0" y="0"/>
                          <a:ext cx="421640" cy="243840"/>
                        </a:xfrm>
                        <a:prstGeom prst="leftArrow">
                          <a:avLst>
                            <a:gd name="adj1" fmla="val 50000"/>
                            <a:gd name="adj2" fmla="val 50920"/>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27D940" id="AutoShape 6" o:spid="_x0000_s1026" type="#_x0000_t66" style="position:absolute;margin-left:-159.3pt;margin-top:8.4pt;width:33.2pt;height:19.2pt;rotation:-1787871fd;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" adj="6361" fillcolor="red" strokecolor="red"/>
            </w:pict>
          </mc:Fallback>
        </mc:AlternateContent>
      </w:r>
    </w:p>
    <w:p w:rsidR="001A63FF" w:rsidRDefault="001A63FF" w:rsidP="00381C31">
      <w:pPr>
        <w:spacing w:before="0" w:after="0" w:line="240" w:lineRule="auto"/>
      </w:pPr>
    </w:p>
    <w:p w:rsidR="001A63FF" w:rsidRDefault="001A63FF" w:rsidP="00381C31">
      <w:pPr>
        <w:spacing w:before="0" w:after="0" w:line="240" w:lineRule="auto"/>
      </w:pPr>
    </w:p>
    <w:p w:rsidR="001A63FF" w:rsidRDefault="001A63FF" w:rsidP="00381C31">
      <w:pPr>
        <w:spacing w:before="0" w:after="0" w:line="240" w:lineRule="auto"/>
      </w:pPr>
    </w:p>
    <w:p w:rsidR="001A63FF" w:rsidRDefault="001A63FF" w:rsidP="00381C31">
      <w:pPr>
        <w:spacing w:before="0" w:after="0" w:line="240" w:lineRule="auto"/>
      </w:pPr>
    </w:p>
    <w:p w:rsidR="009D2133" w:rsidRDefault="009D2133" w:rsidP="00381C31">
      <w:pPr>
        <w:spacing w:before="0" w:after="0" w:line="240" w:lineRule="auto"/>
      </w:pPr>
    </w:p>
    <w:p w:rsidR="003D2240" w:rsidRDefault="00B45A6C" w:rsidP="00381C31">
      <w:pPr>
        <w:spacing w:before="0" w:after="0" w:line="240" w:lineRule="auto"/>
      </w:pPr>
      <w:r>
        <w:t xml:space="preserve">Le document s’ouvre alors en format </w:t>
      </w:r>
      <w:r w:rsidR="0070658E">
        <w:t>PDF</w:t>
      </w:r>
      <w:r>
        <w:t xml:space="preserve"> vous permettant de l’imprimer en cliquant sur </w:t>
      </w:r>
      <w:r>
        <w:rPr>
          <w:b/>
        </w:rPr>
        <w:t>l’icône de l’imprimante</w:t>
      </w:r>
      <w:r>
        <w:t>. Encore une fois, cet affichage est utile lorsque vous avez différentes façons de calculer les heures pour un employé et que vous devez vérifier à quoi elles correspondent.</w:t>
      </w:r>
    </w:p>
    <w:p w:rsidR="00B45A6C" w:rsidRDefault="00B45A6C" w:rsidP="00381C31">
      <w:pPr>
        <w:spacing w:before="0" w:after="0" w:line="240" w:lineRule="auto"/>
      </w:pPr>
    </w:p>
    <w:p w:rsidR="00B45A6C" w:rsidRPr="00B45A6C" w:rsidRDefault="0026546C" w:rsidP="00381C31">
      <w:pPr>
        <w:spacing w:before="0" w:after="0" w:line="240" w:lineRule="auto"/>
      </w:pPr>
      <w:r>
        <w:rPr>
          <w:noProof/>
        </w:rPr>
        <mc:AlternateContent>
          <mc:Choice Requires="wps">
            <w:drawing>
              <wp:anchor distT="0" distB="0" distL="114300" distR="114300" simplePos="0" relativeHeight="251668480" behindDoc="0" locked="0" layoutInCell="1" allowOverlap="1" wp14:anchorId="0125173D" wp14:editId="06F923A7">
                <wp:simplePos x="0" y="0"/>
                <wp:positionH relativeFrom="column">
                  <wp:posOffset>8336280</wp:posOffset>
                </wp:positionH>
                <wp:positionV relativeFrom="paragraph">
                  <wp:posOffset>465455</wp:posOffset>
                </wp:positionV>
                <wp:extent cx="421640" cy="243840"/>
                <wp:effectExtent l="0" t="25400" r="29210" b="10160"/>
                <wp:wrapNone/>
                <wp:docPr id="77"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21640" cy="243840"/>
                        </a:xfrm>
                        <a:prstGeom prst="leftArrow">
                          <a:avLst>
                            <a:gd name="adj1" fmla="val 50000"/>
                            <a:gd name="adj2" fmla="val 50920"/>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FBED45" id="AutoShape 6" o:spid="_x0000_s1026" type="#_x0000_t66" style="position:absolute;margin-left:656.4pt;margin-top:36.65pt;width:33.2pt;height:19.2pt;rotation:9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" adj="6361" fillcolor="red" strokecolor="red"/>
            </w:pict>
          </mc:Fallback>
        </mc:AlternateContent>
      </w:r>
      <w:r>
        <w:rPr>
          <w:noProof/>
        </w:rPr>
        <w:drawing>
          <wp:inline distT="0" distB="0" distL="0" distR="0">
            <wp:extent cx="9176657" cy="2141220"/>
            <wp:effectExtent l="38100" t="38100" r="43815" b="3429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DF to Print.jpg"/>
                    <pic:cNvPicPr/>
                  </pic:nvPicPr>
                  <pic:blipFill>
                    <a:blip r:embed="rId57"/>
                    <a:stretch>
                      <a:fillRect/>
                    </a:stretch>
                  </pic:blipFill>
                  <pic:spPr>
                    <a:xfrm>
                      <a:off x="0" y="0"/>
                      <a:ext cx="9176657" cy="2141220"/>
                    </a:xfrm>
                    <a:prstGeom prst="rect">
                      <a:avLst/>
                    </a:prstGeom>
                    <a:ln w="28575">
                      <a:solidFill>
                        <a:srgbClr val="002060"/>
                      </a:solidFill>
                    </a:ln>
                  </pic:spPr>
                </pic:pic>
              </a:graphicData>
            </a:graphic>
          </wp:inline>
        </w:drawing>
      </w:r>
    </w:p>
    <w:p w:rsidR="003D2240" w:rsidRDefault="003D2240" w:rsidP="00381C31">
      <w:pPr>
        <w:spacing w:before="0" w:after="0" w:line="240" w:lineRule="auto"/>
        <w:rPr>
          <w:b/>
        </w:rPr>
      </w:pPr>
    </w:p>
    <w:p w:rsidR="003D2240" w:rsidRDefault="003D2240" w:rsidP="00381C31">
      <w:pPr>
        <w:spacing w:before="0" w:after="0" w:line="240" w:lineRule="auto"/>
        <w:rPr>
          <w:b/>
        </w:rPr>
      </w:pPr>
    </w:p>
    <w:p w:rsidR="003D2240" w:rsidRDefault="003D2240" w:rsidP="00381C31">
      <w:pPr>
        <w:spacing w:before="0" w:after="0" w:line="240" w:lineRule="auto"/>
        <w:rPr>
          <w:b/>
        </w:rPr>
      </w:pPr>
    </w:p>
    <w:p w:rsidR="003D2240" w:rsidRDefault="003D2240" w:rsidP="00381C31">
      <w:pPr>
        <w:spacing w:before="0" w:after="0" w:line="240" w:lineRule="auto"/>
        <w:rPr>
          <w:b/>
        </w:rPr>
      </w:pPr>
    </w:p>
    <w:p w:rsidR="003D2240" w:rsidRDefault="003D2240" w:rsidP="00381C31">
      <w:pPr>
        <w:spacing w:before="0" w:after="0" w:line="240" w:lineRule="auto"/>
        <w:rPr>
          <w:b/>
        </w:rPr>
      </w:pPr>
    </w:p>
    <w:p w:rsidR="003D2240" w:rsidRDefault="003D2240" w:rsidP="00381C31">
      <w:pPr>
        <w:spacing w:before="0" w:after="0" w:line="240" w:lineRule="auto"/>
        <w:rPr>
          <w:b/>
        </w:rPr>
      </w:pPr>
    </w:p>
    <w:p w:rsidR="003D2240" w:rsidRDefault="003D2240" w:rsidP="00381C31">
      <w:pPr>
        <w:spacing w:before="0" w:after="0" w:line="240" w:lineRule="auto"/>
        <w:rPr>
          <w:b/>
        </w:rPr>
      </w:pPr>
    </w:p>
    <w:p w:rsidR="003D2240" w:rsidRDefault="003D2240" w:rsidP="00381C31">
      <w:pPr>
        <w:spacing w:before="0" w:after="0" w:line="240" w:lineRule="auto"/>
        <w:rPr>
          <w:b/>
        </w:rPr>
      </w:pPr>
    </w:p>
    <w:p w:rsidR="00B62EAF" w:rsidRDefault="00B62EAF" w:rsidP="00381C31">
      <w:pPr>
        <w:spacing w:before="0" w:after="0" w:line="240" w:lineRule="auto"/>
        <w:rPr>
          <w:b/>
        </w:rPr>
      </w:pPr>
    </w:p>
    <w:p w:rsidR="00B62EAF" w:rsidRDefault="00B62EAF" w:rsidP="00381C31">
      <w:pPr>
        <w:spacing w:before="0" w:after="0" w:line="240" w:lineRule="auto"/>
        <w:rPr>
          <w:b/>
        </w:rPr>
      </w:pPr>
    </w:p>
    <w:p w:rsidR="00B62EAF" w:rsidRDefault="00B62EAF" w:rsidP="00381C31">
      <w:pPr>
        <w:spacing w:before="0" w:after="0" w:line="240" w:lineRule="auto"/>
        <w:rPr>
          <w:b/>
        </w:rPr>
      </w:pPr>
    </w:p>
    <w:p w:rsidR="00B62EAF" w:rsidRDefault="00B62EAF" w:rsidP="00381C31">
      <w:pPr>
        <w:spacing w:before="0" w:after="0" w:line="240" w:lineRule="auto"/>
        <w:rPr>
          <w:b/>
        </w:rPr>
      </w:pPr>
    </w:p>
    <w:p w:rsidR="00B62EAF" w:rsidRDefault="00B62EAF" w:rsidP="00381C31">
      <w:pPr>
        <w:spacing w:before="0" w:after="0" w:line="240" w:lineRule="auto"/>
        <w:rPr>
          <w:b/>
        </w:rPr>
      </w:pPr>
    </w:p>
    <w:p w:rsidR="00B62EAF" w:rsidRDefault="00B62EAF" w:rsidP="00381C31">
      <w:pPr>
        <w:spacing w:before="0" w:after="0" w:line="240" w:lineRule="auto"/>
        <w:rPr>
          <w:b/>
        </w:rPr>
      </w:pPr>
    </w:p>
    <w:p w:rsidR="00B62EAF" w:rsidRDefault="00B62EAF" w:rsidP="00381C31">
      <w:pPr>
        <w:spacing w:before="0" w:after="0" w:line="240" w:lineRule="auto"/>
        <w:rPr>
          <w:b/>
        </w:rPr>
      </w:pPr>
    </w:p>
    <w:p w:rsidR="00B62EAF" w:rsidRDefault="00B62EAF" w:rsidP="00381C31">
      <w:pPr>
        <w:spacing w:before="0" w:after="0" w:line="240" w:lineRule="auto"/>
        <w:rPr>
          <w:b/>
        </w:rPr>
      </w:pPr>
    </w:p>
    <w:p w:rsidR="00B62EAF" w:rsidRDefault="00B62EAF" w:rsidP="00381C31">
      <w:pPr>
        <w:spacing w:before="0" w:after="0" w:line="240" w:lineRule="auto"/>
        <w:rPr>
          <w:b/>
        </w:rPr>
      </w:pPr>
    </w:p>
    <w:p w:rsidR="00B62EAF" w:rsidRDefault="00B62EAF" w:rsidP="00381C31">
      <w:pPr>
        <w:spacing w:before="0" w:after="0" w:line="240" w:lineRule="auto"/>
        <w:rPr>
          <w:b/>
        </w:rPr>
      </w:pPr>
    </w:p>
    <w:p w:rsidR="00B62EAF" w:rsidRDefault="00B62EAF" w:rsidP="00381C31">
      <w:pPr>
        <w:spacing w:before="0" w:after="0" w:line="240" w:lineRule="auto"/>
        <w:rPr>
          <w:b/>
        </w:rPr>
      </w:pPr>
    </w:p>
    <w:p w:rsidR="00B62EAF" w:rsidRDefault="00B62EAF" w:rsidP="00381C31">
      <w:pPr>
        <w:spacing w:before="0" w:after="0" w:line="240" w:lineRule="auto"/>
        <w:rPr>
          <w:b/>
        </w:rPr>
      </w:pPr>
    </w:p>
    <w:p w:rsidR="00B62EAF" w:rsidRDefault="00B62EAF" w:rsidP="00381C31">
      <w:pPr>
        <w:spacing w:before="0" w:after="0" w:line="240" w:lineRule="auto"/>
        <w:rPr>
          <w:b/>
        </w:rPr>
      </w:pPr>
    </w:p>
    <w:p w:rsidR="00A52790" w:rsidRPr="006236DE" w:rsidRDefault="0026546C" w:rsidP="00381C31">
      <w:pPr>
        <w:spacing w:before="0" w:after="0" w:line="240" w:lineRule="auto"/>
        <w:rPr>
          <w:b/>
        </w:rPr>
      </w:pPr>
      <w:r>
        <w:rPr>
          <w:noProof/>
        </w:rPr>
        <mc:AlternateContent>
          <mc:Choice Requires="wps">
            <w:drawing>
              <wp:anchor distT="0" distB="0" distL="114300" distR="114300" simplePos="0" relativeHeight="251669504" behindDoc="0" locked="0" layoutInCell="1" allowOverlap="1" wp14:anchorId="0125173D" wp14:editId="06F923A7">
                <wp:simplePos x="0" y="0"/>
                <wp:positionH relativeFrom="column">
                  <wp:posOffset>647065</wp:posOffset>
                </wp:positionH>
                <wp:positionV relativeFrom="paragraph">
                  <wp:posOffset>1802765</wp:posOffset>
                </wp:positionV>
                <wp:extent cx="421640" cy="243840"/>
                <wp:effectExtent l="0" t="57150" r="35560" b="60960"/>
                <wp:wrapNone/>
                <wp:docPr id="78"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963155">
                          <a:off x="0" y="0"/>
                          <a:ext cx="421640" cy="243840"/>
                        </a:xfrm>
                        <a:prstGeom prst="leftArrow">
                          <a:avLst>
                            <a:gd name="adj1" fmla="val 50000"/>
                            <a:gd name="adj2" fmla="val 50920"/>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525BD3" id="AutoShape 6" o:spid="_x0000_s1026" type="#_x0000_t66" style="position:absolute;margin-left:50.95pt;margin-top:141.95pt;width:33.2pt;height:19.2pt;rotation:-1787871fd;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" adj="6361" fillcolor="red" strokecolor="red"/>
            </w:pict>
          </mc:Fallback>
        </mc:AlternateContent>
      </w:r>
      <w:r>
        <w:rPr>
          <w:b/>
          <w:noProof/>
        </w:rPr>
        <w:drawing>
          <wp:anchor distT="0" distB="0" distL="114300" distR="114300" simplePos="0" relativeHeight="251659264" behindDoc="1" locked="0" layoutInCell="1" allowOverlap="1">
            <wp:simplePos x="0" y="0"/>
            <wp:positionH relativeFrom="margin">
              <wp:align>left</wp:align>
            </wp:positionH>
            <wp:positionV relativeFrom="paragraph">
              <wp:posOffset>426085</wp:posOffset>
            </wp:positionV>
            <wp:extent cx="6423660" cy="5663565"/>
            <wp:effectExtent l="38100" t="38100" r="34290" b="32385"/>
            <wp:wrapTight wrapText="bothSides">
              <wp:wrapPolygon edited="0">
                <wp:start x="-128" y="-145"/>
                <wp:lineTo x="-128" y="21651"/>
                <wp:lineTo x="21651" y="21651"/>
                <wp:lineTo x="21651" y="-145"/>
                <wp:lineTo x="-128" y="-145"/>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Mass Time Approval.jpg"/>
                    <pic:cNvPicPr/>
                  </pic:nvPicPr>
                  <pic:blipFill>
                    <a:blip r:embed="rId58"/>
                    <a:stretch>
                      <a:fillRect/>
                    </a:stretch>
                  </pic:blipFill>
                  <pic:spPr>
                    <a:xfrm>
                      <a:off x="0" y="0"/>
                      <a:ext cx="6423660" cy="5663565"/>
                    </a:xfrm>
                    <a:prstGeom prst="rect">
                      <a:avLst/>
                    </a:prstGeom>
                    <a:ln w="28575">
                      <a:solidFill>
                        <a:srgbClr val="002060"/>
                      </a:solidFill>
                    </a:ln>
                  </pic:spPr>
                </pic:pic>
              </a:graphicData>
            </a:graphic>
            <wp14:sizeRelH relativeFrom="page">
              <wp14:pctWidth>0</wp14:pctWidth>
            </wp14:sizeRelH>
            <wp14:sizeRelV relativeFrom="page">
              <wp14:pctHeight>0</wp14:pctHeight>
            </wp14:sizeRelV>
          </wp:anchor>
        </w:drawing>
      </w:r>
      <w:r>
        <w:rPr>
          <w:b/>
        </w:rPr>
        <w:t>Étape</w:t>
      </w:r>
      <w:r w:rsidR="0070658E">
        <w:rPr>
          <w:b/>
        </w:rPr>
        <w:t> </w:t>
      </w:r>
      <w:r>
        <w:rPr>
          <w:b/>
        </w:rPr>
        <w:t xml:space="preserve">5 : </w:t>
      </w:r>
      <w:r>
        <w:t xml:space="preserve">Quand vous avez terminé les modifications, retournez au rapport principal de révision des heures. Sélectionnez tous les employés dont les heures doivent être approuvées et cliquez sur </w:t>
      </w:r>
      <w:r>
        <w:rPr>
          <w:b/>
        </w:rPr>
        <w:t>Approve</w:t>
      </w:r>
      <w:r>
        <w:t>.</w:t>
      </w:r>
    </w:p>
    <w:p w:rsidR="00A52790" w:rsidRDefault="00A52790" w:rsidP="00381C31">
      <w:pPr>
        <w:spacing w:before="0" w:after="0" w:line="240" w:lineRule="auto"/>
        <w:rPr>
          <w:b/>
        </w:rPr>
        <w:sectPr w:rsidR="00A52790" w:rsidSect="00A52790">
          <w:headerReference w:type="default" r:id="rId59"/>
          <w:footerReference w:type="default" r:id="rId60"/>
          <w:type w:val="continuous"/>
          <w:pgSz w:w="15840" w:h="12240" w:orient="landscape"/>
          <w:pgMar w:top="720" w:right="720" w:bottom="432" w:left="720" w:header="720" w:footer="144" w:gutter="0"/>
          <w:cols w:space="720"/>
          <w:docGrid w:linePitch="360"/>
        </w:sectPr>
      </w:pPr>
    </w:p>
    <w:p w:rsidR="002604C3" w:rsidRDefault="002604C3" w:rsidP="00381C31">
      <w:pPr>
        <w:spacing w:before="0" w:after="0" w:line="240" w:lineRule="auto"/>
        <w:rPr>
          <w:b/>
        </w:rPr>
      </w:pPr>
    </w:p>
    <w:p w:rsidR="006236DE" w:rsidRDefault="006236DE" w:rsidP="00381C31">
      <w:pPr>
        <w:spacing w:before="0" w:after="0" w:line="240" w:lineRule="auto"/>
        <w:rPr>
          <w:b/>
        </w:rPr>
      </w:pPr>
    </w:p>
    <w:p w:rsidR="00FD58CA" w:rsidRDefault="00FD58CA" w:rsidP="00381C31">
      <w:pPr>
        <w:spacing w:before="0" w:after="0" w:line="240" w:lineRule="auto"/>
        <w:rPr>
          <w:b/>
        </w:rPr>
      </w:pPr>
    </w:p>
    <w:p w:rsidR="0072660F" w:rsidRDefault="0072660F" w:rsidP="00381C31">
      <w:pPr>
        <w:spacing w:before="0" w:after="0" w:line="240" w:lineRule="auto"/>
      </w:pPr>
    </w:p>
    <w:p w:rsidR="0072660F" w:rsidRDefault="0072660F" w:rsidP="00381C31">
      <w:pPr>
        <w:spacing w:before="0" w:after="0" w:line="240" w:lineRule="auto"/>
      </w:pPr>
    </w:p>
    <w:p w:rsidR="0072660F" w:rsidRDefault="0072660F" w:rsidP="00381C31">
      <w:pPr>
        <w:spacing w:before="0" w:after="0" w:line="240" w:lineRule="auto"/>
      </w:pPr>
    </w:p>
    <w:p w:rsidR="0072660F" w:rsidRDefault="0072660F" w:rsidP="00381C31">
      <w:pPr>
        <w:spacing w:before="0" w:after="0" w:line="240" w:lineRule="auto"/>
      </w:pPr>
    </w:p>
    <w:p w:rsidR="0072660F" w:rsidRDefault="0072660F" w:rsidP="00381C31">
      <w:pPr>
        <w:spacing w:before="0" w:after="0" w:line="240" w:lineRule="auto"/>
      </w:pPr>
    </w:p>
    <w:p w:rsidR="0072660F" w:rsidRDefault="0072660F" w:rsidP="00381C31">
      <w:pPr>
        <w:spacing w:before="0" w:after="0" w:line="240" w:lineRule="auto"/>
      </w:pPr>
    </w:p>
    <w:p w:rsidR="0072660F" w:rsidRDefault="0072660F" w:rsidP="00381C31">
      <w:pPr>
        <w:spacing w:before="0" w:after="0" w:line="240" w:lineRule="auto"/>
      </w:pPr>
    </w:p>
    <w:p w:rsidR="001A63FF" w:rsidRDefault="001A63FF" w:rsidP="00381C31">
      <w:pPr>
        <w:spacing w:before="0" w:after="0" w:line="240" w:lineRule="auto"/>
      </w:pPr>
    </w:p>
    <w:p w:rsidR="001A63FF" w:rsidRDefault="001A63FF" w:rsidP="00381C31">
      <w:pPr>
        <w:spacing w:before="0" w:after="0" w:line="240" w:lineRule="auto"/>
      </w:pPr>
    </w:p>
    <w:p w:rsidR="001A63FF" w:rsidRDefault="001A63FF" w:rsidP="00381C31">
      <w:pPr>
        <w:spacing w:before="0" w:after="0" w:line="240" w:lineRule="auto"/>
      </w:pPr>
    </w:p>
    <w:p w:rsidR="001A63FF" w:rsidRDefault="001A63FF" w:rsidP="00381C31">
      <w:pPr>
        <w:spacing w:before="0" w:after="0" w:line="240" w:lineRule="auto"/>
      </w:pPr>
    </w:p>
    <w:p w:rsidR="001A63FF" w:rsidRDefault="001A63FF" w:rsidP="00381C31">
      <w:pPr>
        <w:spacing w:before="0" w:after="0" w:line="240" w:lineRule="auto"/>
      </w:pPr>
    </w:p>
    <w:p w:rsidR="001A63FF" w:rsidRDefault="001A63FF" w:rsidP="00381C31">
      <w:pPr>
        <w:spacing w:before="0" w:after="0" w:line="240" w:lineRule="auto"/>
      </w:pPr>
    </w:p>
    <w:p w:rsidR="001A63FF" w:rsidRDefault="001A63FF" w:rsidP="00381C31">
      <w:pPr>
        <w:spacing w:before="0" w:after="0" w:line="240" w:lineRule="auto"/>
      </w:pPr>
    </w:p>
    <w:p w:rsidR="001A63FF" w:rsidRDefault="001A63FF" w:rsidP="00381C31">
      <w:pPr>
        <w:spacing w:before="0" w:after="0" w:line="240" w:lineRule="auto"/>
      </w:pPr>
    </w:p>
    <w:p w:rsidR="001A63FF" w:rsidRDefault="001A63FF" w:rsidP="00381C31">
      <w:pPr>
        <w:spacing w:before="0" w:after="0" w:line="240" w:lineRule="auto"/>
      </w:pPr>
    </w:p>
    <w:p w:rsidR="001A63FF" w:rsidRDefault="001A63FF" w:rsidP="00381C31">
      <w:pPr>
        <w:spacing w:before="0" w:after="0" w:line="240" w:lineRule="auto"/>
      </w:pPr>
    </w:p>
    <w:p w:rsidR="001A63FF" w:rsidRDefault="001A63FF" w:rsidP="00381C31">
      <w:pPr>
        <w:spacing w:before="0" w:after="0" w:line="240" w:lineRule="auto"/>
      </w:pPr>
    </w:p>
    <w:p w:rsidR="001A63FF" w:rsidRDefault="001A63FF" w:rsidP="00381C31">
      <w:pPr>
        <w:spacing w:before="0" w:after="0" w:line="240" w:lineRule="auto"/>
      </w:pPr>
    </w:p>
    <w:p w:rsidR="001A63FF" w:rsidRDefault="001A63FF" w:rsidP="00381C31">
      <w:pPr>
        <w:spacing w:before="0" w:after="0" w:line="240" w:lineRule="auto"/>
      </w:pPr>
    </w:p>
    <w:p w:rsidR="001A63FF" w:rsidRDefault="001A63FF" w:rsidP="00381C31">
      <w:pPr>
        <w:spacing w:before="0" w:after="0" w:line="240" w:lineRule="auto"/>
      </w:pPr>
    </w:p>
    <w:p w:rsidR="001A63FF" w:rsidRDefault="001A63FF" w:rsidP="00381C31">
      <w:pPr>
        <w:spacing w:before="0" w:after="0" w:line="240" w:lineRule="auto"/>
      </w:pPr>
    </w:p>
    <w:p w:rsidR="00FD58CA" w:rsidRDefault="003A5DFA" w:rsidP="00381C31">
      <w:pPr>
        <w:spacing w:before="0" w:after="0" w:line="240" w:lineRule="auto"/>
      </w:pPr>
      <w:r>
        <w:rPr>
          <w:noProof/>
        </w:rPr>
        <w:lastRenderedPageBreak/>
        <mc:AlternateContent>
          <mc:Choice Requires="wps">
            <w:drawing>
              <wp:anchor distT="0" distB="0" distL="114300" distR="114300" simplePos="0" relativeHeight="251667456" behindDoc="0" locked="0" layoutInCell="1" allowOverlap="1" wp14:anchorId="1005218D" wp14:editId="2FE4DFC9">
                <wp:simplePos x="0" y="0"/>
                <wp:positionH relativeFrom="column">
                  <wp:posOffset>-4359275</wp:posOffset>
                </wp:positionH>
                <wp:positionV relativeFrom="paragraph">
                  <wp:posOffset>257810</wp:posOffset>
                </wp:positionV>
                <wp:extent cx="421640" cy="243840"/>
                <wp:effectExtent l="0" t="57150" r="35560" b="60960"/>
                <wp:wrapNone/>
                <wp:docPr id="75"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963155">
                          <a:off x="0" y="0"/>
                          <a:ext cx="421640" cy="243840"/>
                        </a:xfrm>
                        <a:prstGeom prst="leftArrow">
                          <a:avLst>
                            <a:gd name="adj1" fmla="val 50000"/>
                            <a:gd name="adj2" fmla="val 50920"/>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51C50C" id="AutoShape 6" o:spid="_x0000_s1026" type="#_x0000_t66" style="position:absolute;margin-left:-343.25pt;margin-top:20.3pt;width:33.2pt;height:19.2pt;rotation:-1787871fd;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" adj="6361" fillcolor="red" strokecolor="red"/>
            </w:pict>
          </mc:Fallback>
        </mc:AlternateContent>
      </w:r>
      <w:r w:rsidR="00FD58CA">
        <w:t xml:space="preserve">Vous pouvez aussi approuver en vrac (Bulk Approve) à partir de votre boîte de réception. Cliquez sur le menu déroulant à droite et choisissez </w:t>
      </w:r>
      <w:r w:rsidR="00FD58CA">
        <w:rPr>
          <w:b/>
        </w:rPr>
        <w:t>Bulk Approve</w:t>
      </w:r>
      <w:r w:rsidR="00FD58CA">
        <w:t xml:space="preserve">. </w:t>
      </w:r>
    </w:p>
    <w:p w:rsidR="001A63FF" w:rsidRDefault="001A63FF" w:rsidP="00381C31">
      <w:pPr>
        <w:spacing w:before="0" w:after="0" w:line="240" w:lineRule="auto"/>
      </w:pPr>
    </w:p>
    <w:p w:rsidR="00837E91" w:rsidRPr="00837E91" w:rsidRDefault="0091196E" w:rsidP="00381C31">
      <w:pPr>
        <w:spacing w:before="0" w:after="0" w:line="240" w:lineRule="auto"/>
      </w:pPr>
      <w:r>
        <w:rPr>
          <w:noProof/>
        </w:rPr>
        <w:drawing>
          <wp:anchor distT="0" distB="0" distL="114300" distR="114300" simplePos="0" relativeHeight="251670528" behindDoc="1" locked="0" layoutInCell="1" allowOverlap="1">
            <wp:simplePos x="0" y="0"/>
            <wp:positionH relativeFrom="margin">
              <wp:align>left</wp:align>
            </wp:positionH>
            <wp:positionV relativeFrom="paragraph">
              <wp:posOffset>48260</wp:posOffset>
            </wp:positionV>
            <wp:extent cx="4297680" cy="2148840"/>
            <wp:effectExtent l="38100" t="38100" r="45720" b="41910"/>
            <wp:wrapTight wrapText="bothSides">
              <wp:wrapPolygon edited="0">
                <wp:start x="-191" y="-383"/>
                <wp:lineTo x="-191" y="21830"/>
                <wp:lineTo x="21734" y="21830"/>
                <wp:lineTo x="21734" y="-383"/>
                <wp:lineTo x="-191" y="-383"/>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Bulk Approve.jpg"/>
                    <pic:cNvPicPr/>
                  </pic:nvPicPr>
                  <pic:blipFill>
                    <a:blip r:embed="rId61"/>
                    <a:stretch>
                      <a:fillRect/>
                    </a:stretch>
                  </pic:blipFill>
                  <pic:spPr>
                    <a:xfrm>
                      <a:off x="0" y="0"/>
                      <a:ext cx="4297680" cy="2148840"/>
                    </a:xfrm>
                    <a:prstGeom prst="rect">
                      <a:avLst/>
                    </a:prstGeom>
                    <a:ln w="28575">
                      <a:solidFill>
                        <a:srgbClr val="002060"/>
                      </a:solidFill>
                    </a:ln>
                  </pic:spPr>
                </pic:pic>
              </a:graphicData>
            </a:graphic>
            <wp14:sizeRelH relativeFrom="margin">
              <wp14:pctWidth>0</wp14:pctWidth>
            </wp14:sizeRelH>
            <wp14:sizeRelV relativeFrom="margin">
              <wp14:pctHeight>0</wp14:pctHeight>
            </wp14:sizeRelV>
          </wp:anchor>
        </w:drawing>
      </w:r>
      <w:r>
        <w:br w:type="column"/>
      </w:r>
      <w:r>
        <w:t xml:space="preserve">Clique sur la case à cocher </w:t>
      </w:r>
      <w:r>
        <w:rPr>
          <w:b/>
        </w:rPr>
        <w:t>Select All</w:t>
      </w:r>
      <w:r>
        <w:t xml:space="preserve"> pour sélectionner tous les items pour approbation ou cochez un par un ceux que vous voulez approuver dans la colonne </w:t>
      </w:r>
      <w:r>
        <w:rPr>
          <w:b/>
        </w:rPr>
        <w:t>Select</w:t>
      </w:r>
      <w:r>
        <w:t xml:space="preserve">. Cliquez ensuite sur </w:t>
      </w:r>
      <w:r>
        <w:rPr>
          <w:b/>
        </w:rPr>
        <w:t>OK</w:t>
      </w:r>
      <w:r>
        <w:t xml:space="preserve">. </w:t>
      </w:r>
    </w:p>
    <w:p w:rsidR="00D26DA8" w:rsidRDefault="00D26DA8" w:rsidP="00381C31">
      <w:pPr>
        <w:spacing w:before="0" w:after="0" w:line="240" w:lineRule="auto"/>
        <w:rPr>
          <w:noProof/>
        </w:rPr>
      </w:pPr>
    </w:p>
    <w:p w:rsidR="0091196E" w:rsidRDefault="00D26DA8" w:rsidP="00381C31">
      <w:pPr>
        <w:spacing w:before="0" w:after="0" w:line="240" w:lineRule="auto"/>
      </w:pPr>
      <w:r>
        <w:rPr>
          <w:noProof/>
        </w:rPr>
        <w:drawing>
          <wp:inline distT="0" distB="0" distL="0" distR="0">
            <wp:extent cx="4343400" cy="3851275"/>
            <wp:effectExtent l="38100" t="38100" r="38100" b="349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New Bulk Approve.jpg"/>
                    <pic:cNvPicPr/>
                  </pic:nvPicPr>
                  <pic:blipFill>
                    <a:blip r:embed="rId62"/>
                    <a:stretch>
                      <a:fillRect/>
                    </a:stretch>
                  </pic:blipFill>
                  <pic:spPr>
                    <a:xfrm>
                      <a:off x="0" y="0"/>
                      <a:ext cx="4343400" cy="3851275"/>
                    </a:xfrm>
                    <a:prstGeom prst="rect">
                      <a:avLst/>
                    </a:prstGeom>
                    <a:ln w="38100">
                      <a:solidFill>
                        <a:schemeClr val="accent1"/>
                      </a:solidFill>
                    </a:ln>
                  </pic:spPr>
                </pic:pic>
              </a:graphicData>
            </a:graphic>
          </wp:inline>
        </w:drawing>
      </w:r>
      <w:r>
        <w:br w:type="page"/>
      </w:r>
    </w:p>
    <w:p w:rsidR="00837E91" w:rsidRDefault="001307C0" w:rsidP="00381C31">
      <w:pPr>
        <w:spacing w:before="0" w:after="0" w:line="240" w:lineRule="auto"/>
      </w:pPr>
      <w:r>
        <w:lastRenderedPageBreak/>
        <w:t xml:space="preserve">Voici une </w:t>
      </w:r>
      <w:r w:rsidR="008F3D8A">
        <w:t>à quoi ressemble une</w:t>
      </w:r>
      <w:r>
        <w:t xml:space="preserve"> feuille de temps entièrement approuvée.</w:t>
      </w:r>
    </w:p>
    <w:p w:rsidR="001307C0" w:rsidRDefault="001307C0" w:rsidP="00381C31">
      <w:pPr>
        <w:spacing w:before="0" w:after="0" w:line="240" w:lineRule="auto"/>
      </w:pPr>
      <w:r>
        <w:rPr>
          <w:noProof/>
        </w:rPr>
        <w:drawing>
          <wp:anchor distT="0" distB="0" distL="114300" distR="114300" simplePos="0" relativeHeight="251655168" behindDoc="1" locked="0" layoutInCell="1" allowOverlap="1">
            <wp:simplePos x="0" y="0"/>
            <wp:positionH relativeFrom="margin">
              <wp:align>left</wp:align>
            </wp:positionH>
            <wp:positionV relativeFrom="paragraph">
              <wp:posOffset>201930</wp:posOffset>
            </wp:positionV>
            <wp:extent cx="9022080" cy="4145280"/>
            <wp:effectExtent l="38100" t="38100" r="45720" b="45720"/>
            <wp:wrapTight wrapText="bothSides">
              <wp:wrapPolygon edited="0">
                <wp:start x="-91" y="-199"/>
                <wp:lineTo x="-91" y="21739"/>
                <wp:lineTo x="21664" y="21739"/>
                <wp:lineTo x="21664" y="-199"/>
                <wp:lineTo x="-91" y="-199"/>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Fuly Approved Timesheet.jpg"/>
                    <pic:cNvPicPr/>
                  </pic:nvPicPr>
                  <pic:blipFill>
                    <a:blip r:embed="rId63"/>
                    <a:stretch>
                      <a:fillRect/>
                    </a:stretch>
                  </pic:blipFill>
                  <pic:spPr>
                    <a:xfrm>
                      <a:off x="0" y="0"/>
                      <a:ext cx="9022080" cy="4145280"/>
                    </a:xfrm>
                    <a:prstGeom prst="rect">
                      <a:avLst/>
                    </a:prstGeom>
                    <a:ln w="28575">
                      <a:solidFill>
                        <a:srgbClr val="002060"/>
                      </a:solidFill>
                    </a:ln>
                  </pic:spPr>
                </pic:pic>
              </a:graphicData>
            </a:graphic>
            <wp14:sizeRelH relativeFrom="page">
              <wp14:pctWidth>0</wp14:pctWidth>
            </wp14:sizeRelH>
            <wp14:sizeRelV relativeFrom="page">
              <wp14:pctHeight>0</wp14:pctHeight>
            </wp14:sizeRelV>
          </wp:anchor>
        </w:drawing>
      </w:r>
    </w:p>
    <w:p w:rsidR="001307C0" w:rsidRDefault="001307C0" w:rsidP="00381C31">
      <w:pPr>
        <w:spacing w:before="0" w:after="0" w:line="240" w:lineRule="auto"/>
      </w:pPr>
    </w:p>
    <w:p w:rsidR="00837E91" w:rsidRDefault="00837E91" w:rsidP="00381C31">
      <w:pPr>
        <w:spacing w:before="0" w:after="0" w:line="240" w:lineRule="auto"/>
      </w:pPr>
    </w:p>
    <w:p w:rsidR="004A6F1D" w:rsidRDefault="004A6F1D" w:rsidP="00381C31">
      <w:pPr>
        <w:spacing w:before="0" w:after="0" w:line="240" w:lineRule="auto"/>
      </w:pPr>
    </w:p>
    <w:p w:rsidR="004A6F1D" w:rsidRDefault="004A6F1D" w:rsidP="00381C31">
      <w:pPr>
        <w:spacing w:before="0" w:after="0" w:line="240" w:lineRule="auto"/>
      </w:pPr>
    </w:p>
    <w:p w:rsidR="004A6F1D" w:rsidRDefault="004A6F1D" w:rsidP="00381C31">
      <w:pPr>
        <w:spacing w:before="0" w:after="0" w:line="240" w:lineRule="auto"/>
      </w:pPr>
    </w:p>
    <w:p w:rsidR="004A6F1D" w:rsidRDefault="004A6F1D" w:rsidP="00381C31">
      <w:pPr>
        <w:spacing w:before="0" w:after="0" w:line="240" w:lineRule="auto"/>
      </w:pPr>
    </w:p>
    <w:p w:rsidR="004A6F1D" w:rsidRPr="00FD58CA" w:rsidRDefault="004A6F1D" w:rsidP="00381C31">
      <w:pPr>
        <w:spacing w:before="0" w:after="0" w:line="240" w:lineRule="auto"/>
      </w:pPr>
    </w:p>
    <w:sectPr w:rsidR="004A6F1D" w:rsidRPr="00FD58CA" w:rsidSect="00CF5FC8">
      <w:type w:val="continuous"/>
      <w:pgSz w:w="15840" w:h="12240" w:orient="landscape"/>
      <w:pgMar w:top="720" w:right="720" w:bottom="432" w:left="720" w:header="720" w:footer="144"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83B78" w:rsidRDefault="00883B78" w:rsidP="0063085C">
      <w:pPr>
        <w:spacing w:before="0" w:after="0" w:line="240" w:lineRule="auto"/>
      </w:pPr>
      <w:r>
        <w:separator/>
      </w:r>
    </w:p>
  </w:endnote>
  <w:endnote w:type="continuationSeparator" w:id="0">
    <w:p w:rsidR="00883B78" w:rsidRDefault="00883B78" w:rsidP="0063085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0658E" w:rsidRDefault="0070658E">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2"/>
      <w:gridCol w:w="9366"/>
      <w:gridCol w:w="378"/>
    </w:tblGrid>
    <w:tr w:rsidR="00363C34" w:rsidTr="00540C45">
      <w:tc>
        <w:tcPr>
          <w:tcW w:w="4872" w:type="dxa"/>
          <w:vMerge w:val="restart"/>
        </w:tcPr>
        <w:p w:rsidR="00363C34" w:rsidRDefault="00363C34">
          <w:pPr>
            <w:pStyle w:val="Pieddepage"/>
          </w:pPr>
          <w:r>
            <w:rPr>
              <w:noProof/>
            </w:rPr>
            <w:drawing>
              <wp:inline distT="0" distB="0" distL="0" distR="0">
                <wp:extent cx="2168028" cy="50895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2168028" cy="508958"/>
                        </a:xfrm>
                        <a:prstGeom prst="rect">
                          <a:avLst/>
                        </a:prstGeom>
                        <a:ln>
                          <a:noFill/>
                        </a:ln>
                        <a:extLst>
                          <a:ext uri="{53640926-AAD7-44D8-BBD7-CCE9431645EC}">
                            <a14:shadowObscured xmlns:a14="http://schemas.microsoft.com/office/drawing/2010/main"/>
                          </a:ext>
                        </a:extLst>
                      </pic:spPr>
                    </pic:pic>
                  </a:graphicData>
                </a:graphic>
              </wp:inline>
            </w:drawing>
          </w:r>
        </w:p>
      </w:tc>
      <w:tc>
        <w:tcPr>
          <w:tcW w:w="9366" w:type="dxa"/>
          <w:vAlign w:val="center"/>
        </w:tcPr>
        <w:p w:rsidR="00363C34" w:rsidRDefault="00363C34" w:rsidP="00540C45">
          <w:pPr>
            <w:pStyle w:val="Pieddepage"/>
            <w:jc w:val="right"/>
          </w:pPr>
        </w:p>
      </w:tc>
      <w:tc>
        <w:tcPr>
          <w:tcW w:w="378" w:type="dxa"/>
          <w:vAlign w:val="center"/>
        </w:tcPr>
        <w:p w:rsidR="00363C34" w:rsidRDefault="00363C34" w:rsidP="00540C45">
          <w:pPr>
            <w:pStyle w:val="Pieddepage"/>
          </w:pPr>
        </w:p>
      </w:tc>
    </w:tr>
    <w:tr w:rsidR="00363C34" w:rsidTr="00540C45">
      <w:trPr>
        <w:trHeight w:val="432"/>
      </w:trPr>
      <w:tc>
        <w:tcPr>
          <w:tcW w:w="4872" w:type="dxa"/>
          <w:vMerge/>
        </w:tcPr>
        <w:p w:rsidR="00363C34" w:rsidRDefault="00363C34">
          <w:pPr>
            <w:pStyle w:val="Pieddepage"/>
          </w:pPr>
        </w:p>
      </w:tc>
      <w:tc>
        <w:tcPr>
          <w:tcW w:w="9366" w:type="dxa"/>
          <w:tcBorders>
            <w:right w:val="single" w:sz="8" w:space="0" w:color="666666" w:themeColor="text1"/>
          </w:tcBorders>
          <w:vAlign w:val="center"/>
        </w:tcPr>
        <w:p w:rsidR="00363C34" w:rsidRDefault="00822135" w:rsidP="00822135">
          <w:pPr>
            <w:pStyle w:val="Pieddepage"/>
            <w:jc w:val="right"/>
          </w:pPr>
          <w:r>
            <w:rPr>
              <w:noProof/>
            </w:rPr>
            <w:drawing>
              <wp:inline distT="0" distB="0" distL="0" distR="0">
                <wp:extent cx="923546" cy="243840"/>
                <wp:effectExtent l="0" t="0" r="0" b="381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WCI Brand Signature-3-color-Horizontal-12-10-09.png"/>
                        <pic:cNvPicPr/>
                      </pic:nvPicPr>
                      <pic:blipFill>
                        <a:blip r:embed="rId2"/>
                        <a:stretch>
                          <a:fillRect/>
                        </a:stretch>
                      </pic:blipFill>
                      <pic:spPr>
                        <a:xfrm>
                          <a:off x="0" y="0"/>
                          <a:ext cx="923546" cy="243840"/>
                        </a:xfrm>
                        <a:prstGeom prst="rect">
                          <a:avLst/>
                        </a:prstGeom>
                      </pic:spPr>
                    </pic:pic>
                  </a:graphicData>
                </a:graphic>
              </wp:inline>
            </w:drawing>
          </w:r>
        </w:p>
      </w:tc>
      <w:tc>
        <w:tcPr>
          <w:tcW w:w="378" w:type="dxa"/>
          <w:tcBorders>
            <w:left w:val="single" w:sz="8" w:space="0" w:color="666666" w:themeColor="text1"/>
          </w:tcBorders>
          <w:vAlign w:val="center"/>
        </w:tcPr>
        <w:p w:rsidR="00363C34" w:rsidRDefault="00826089" w:rsidP="00540C45">
          <w:pPr>
            <w:pStyle w:val="Pieddepage"/>
          </w:pPr>
          <w:r>
            <w:fldChar w:fldCharType="begin"/>
          </w:r>
          <w:r>
            <w:instrText xml:space="preserve"> PAGE   \* MERGEFORMAT </w:instrText>
          </w:r>
          <w:r>
            <w:fldChar w:fldCharType="separate"/>
          </w:r>
          <w:r w:rsidR="0070658E">
            <w:rPr>
              <w:noProof/>
            </w:rPr>
            <w:t>1</w:t>
          </w:r>
          <w:r>
            <w:fldChar w:fldCharType="end"/>
          </w:r>
        </w:p>
      </w:tc>
    </w:tr>
    <w:tr w:rsidR="00363C34" w:rsidTr="00540C45">
      <w:tc>
        <w:tcPr>
          <w:tcW w:w="4872" w:type="dxa"/>
          <w:vMerge/>
        </w:tcPr>
        <w:p w:rsidR="00363C34" w:rsidRDefault="00363C34">
          <w:pPr>
            <w:pStyle w:val="Pieddepage"/>
          </w:pPr>
        </w:p>
      </w:tc>
      <w:tc>
        <w:tcPr>
          <w:tcW w:w="9366" w:type="dxa"/>
          <w:vAlign w:val="center"/>
        </w:tcPr>
        <w:p w:rsidR="00363C34" w:rsidRDefault="00363C34" w:rsidP="00540C45">
          <w:pPr>
            <w:pStyle w:val="Pieddepage"/>
            <w:jc w:val="right"/>
          </w:pPr>
        </w:p>
      </w:tc>
      <w:tc>
        <w:tcPr>
          <w:tcW w:w="378" w:type="dxa"/>
          <w:vAlign w:val="center"/>
        </w:tcPr>
        <w:p w:rsidR="00363C34" w:rsidRDefault="00363C34" w:rsidP="00540C45">
          <w:pPr>
            <w:pStyle w:val="Pieddepage"/>
          </w:pPr>
        </w:p>
      </w:tc>
    </w:tr>
  </w:tbl>
  <w:p w:rsidR="00363C34" w:rsidRDefault="00363C34">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0658E" w:rsidRDefault="0070658E">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2"/>
      <w:gridCol w:w="9366"/>
      <w:gridCol w:w="378"/>
    </w:tblGrid>
    <w:tr w:rsidR="00363C34" w:rsidTr="00540C45">
      <w:tc>
        <w:tcPr>
          <w:tcW w:w="4872" w:type="dxa"/>
          <w:vMerge w:val="restart"/>
        </w:tcPr>
        <w:p w:rsidR="00363C34" w:rsidRDefault="00363C34">
          <w:pPr>
            <w:pStyle w:val="Pieddepage"/>
          </w:pPr>
          <w:r>
            <w:rPr>
              <w:noProof/>
            </w:rPr>
            <w:drawing>
              <wp:inline distT="0" distB="0" distL="0" distR="0">
                <wp:extent cx="2168028" cy="50895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2168028" cy="508958"/>
                        </a:xfrm>
                        <a:prstGeom prst="rect">
                          <a:avLst/>
                        </a:prstGeom>
                        <a:ln>
                          <a:noFill/>
                        </a:ln>
                        <a:extLst>
                          <a:ext uri="{53640926-AAD7-44D8-BBD7-CCE9431645EC}">
                            <a14:shadowObscured xmlns:a14="http://schemas.microsoft.com/office/drawing/2010/main"/>
                          </a:ext>
                        </a:extLst>
                      </pic:spPr>
                    </pic:pic>
                  </a:graphicData>
                </a:graphic>
              </wp:inline>
            </w:drawing>
          </w:r>
        </w:p>
      </w:tc>
      <w:tc>
        <w:tcPr>
          <w:tcW w:w="9366" w:type="dxa"/>
          <w:vAlign w:val="center"/>
        </w:tcPr>
        <w:p w:rsidR="00363C34" w:rsidRDefault="00363C34" w:rsidP="00540C45">
          <w:pPr>
            <w:pStyle w:val="Pieddepage"/>
            <w:jc w:val="right"/>
          </w:pPr>
        </w:p>
      </w:tc>
      <w:tc>
        <w:tcPr>
          <w:tcW w:w="378" w:type="dxa"/>
          <w:vAlign w:val="center"/>
        </w:tcPr>
        <w:p w:rsidR="00363C34" w:rsidRDefault="00363C34" w:rsidP="00540C45">
          <w:pPr>
            <w:pStyle w:val="Pieddepage"/>
          </w:pPr>
        </w:p>
      </w:tc>
    </w:tr>
    <w:tr w:rsidR="00363C34" w:rsidTr="00540C45">
      <w:trPr>
        <w:trHeight w:val="432"/>
      </w:trPr>
      <w:tc>
        <w:tcPr>
          <w:tcW w:w="4872" w:type="dxa"/>
          <w:vMerge/>
        </w:tcPr>
        <w:p w:rsidR="00363C34" w:rsidRDefault="00363C34">
          <w:pPr>
            <w:pStyle w:val="Pieddepage"/>
          </w:pPr>
        </w:p>
      </w:tc>
      <w:tc>
        <w:tcPr>
          <w:tcW w:w="9366" w:type="dxa"/>
          <w:tcBorders>
            <w:right w:val="single" w:sz="8" w:space="0" w:color="666666" w:themeColor="text1"/>
          </w:tcBorders>
          <w:vAlign w:val="center"/>
        </w:tcPr>
        <w:p w:rsidR="00363C34" w:rsidRDefault="00363C34" w:rsidP="00540C45">
          <w:pPr>
            <w:pStyle w:val="Pieddepage"/>
            <w:jc w:val="right"/>
          </w:pPr>
          <w:r>
            <w:t>Les interfaces et les procédés que vous utilisez peuvent différer de ceux présentés ici.</w:t>
          </w:r>
        </w:p>
      </w:tc>
      <w:tc>
        <w:tcPr>
          <w:tcW w:w="378" w:type="dxa"/>
          <w:tcBorders>
            <w:left w:val="single" w:sz="8" w:space="0" w:color="666666" w:themeColor="text1"/>
          </w:tcBorders>
          <w:vAlign w:val="center"/>
        </w:tcPr>
        <w:p w:rsidR="00363C34" w:rsidRDefault="00826089" w:rsidP="00540C45">
          <w:pPr>
            <w:pStyle w:val="Pieddepage"/>
          </w:pPr>
          <w:r>
            <w:fldChar w:fldCharType="begin"/>
          </w:r>
          <w:r>
            <w:instrText xml:space="preserve"> PAGE   \* MERGEFORMAT </w:instrText>
          </w:r>
          <w:r>
            <w:fldChar w:fldCharType="separate"/>
          </w:r>
          <w:r w:rsidR="0070658E">
            <w:rPr>
              <w:noProof/>
            </w:rPr>
            <w:t>6</w:t>
          </w:r>
          <w:r>
            <w:fldChar w:fldCharType="end"/>
          </w:r>
        </w:p>
      </w:tc>
    </w:tr>
    <w:tr w:rsidR="00363C34" w:rsidTr="00540C45">
      <w:tc>
        <w:tcPr>
          <w:tcW w:w="4872" w:type="dxa"/>
          <w:vMerge/>
        </w:tcPr>
        <w:p w:rsidR="00363C34" w:rsidRDefault="00363C34">
          <w:pPr>
            <w:pStyle w:val="Pieddepage"/>
          </w:pPr>
        </w:p>
      </w:tc>
      <w:tc>
        <w:tcPr>
          <w:tcW w:w="9366" w:type="dxa"/>
          <w:vAlign w:val="center"/>
        </w:tcPr>
        <w:p w:rsidR="00363C34" w:rsidRDefault="00363C34" w:rsidP="00540C45">
          <w:pPr>
            <w:pStyle w:val="Pieddepage"/>
            <w:jc w:val="right"/>
          </w:pPr>
        </w:p>
      </w:tc>
      <w:tc>
        <w:tcPr>
          <w:tcW w:w="378" w:type="dxa"/>
          <w:vAlign w:val="center"/>
        </w:tcPr>
        <w:p w:rsidR="00363C34" w:rsidRDefault="00363C34" w:rsidP="00540C45">
          <w:pPr>
            <w:pStyle w:val="Pieddepage"/>
          </w:pPr>
        </w:p>
      </w:tc>
    </w:tr>
  </w:tbl>
  <w:p w:rsidR="00363C34" w:rsidRDefault="00363C34">
    <w:pPr>
      <w:pStyle w:val="Pieddepag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7"/>
      <w:gridCol w:w="9332"/>
      <w:gridCol w:w="417"/>
    </w:tblGrid>
    <w:tr w:rsidR="00363C34" w:rsidTr="00540C45">
      <w:tc>
        <w:tcPr>
          <w:tcW w:w="4872" w:type="dxa"/>
          <w:vMerge w:val="restart"/>
        </w:tcPr>
        <w:p w:rsidR="00363C34" w:rsidRDefault="00363C34">
          <w:pPr>
            <w:pStyle w:val="Pieddepage"/>
          </w:pPr>
          <w:r>
            <w:rPr>
              <w:noProof/>
            </w:rPr>
            <w:drawing>
              <wp:inline distT="0" distB="0" distL="0" distR="0">
                <wp:extent cx="2168028" cy="50895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2168028" cy="508958"/>
                        </a:xfrm>
                        <a:prstGeom prst="rect">
                          <a:avLst/>
                        </a:prstGeom>
                        <a:ln>
                          <a:noFill/>
                        </a:ln>
                        <a:extLst>
                          <a:ext uri="{53640926-AAD7-44D8-BBD7-CCE9431645EC}">
                            <a14:shadowObscured xmlns:a14="http://schemas.microsoft.com/office/drawing/2010/main"/>
                          </a:ext>
                        </a:extLst>
                      </pic:spPr>
                    </pic:pic>
                  </a:graphicData>
                </a:graphic>
              </wp:inline>
            </w:drawing>
          </w:r>
        </w:p>
      </w:tc>
      <w:tc>
        <w:tcPr>
          <w:tcW w:w="9366" w:type="dxa"/>
          <w:vAlign w:val="center"/>
        </w:tcPr>
        <w:p w:rsidR="00363C34" w:rsidRDefault="00363C34" w:rsidP="00540C45">
          <w:pPr>
            <w:pStyle w:val="Pieddepage"/>
            <w:jc w:val="right"/>
          </w:pPr>
        </w:p>
      </w:tc>
      <w:tc>
        <w:tcPr>
          <w:tcW w:w="378" w:type="dxa"/>
          <w:vAlign w:val="center"/>
        </w:tcPr>
        <w:p w:rsidR="00363C34" w:rsidRDefault="00363C34" w:rsidP="00540C45">
          <w:pPr>
            <w:pStyle w:val="Pieddepage"/>
          </w:pPr>
        </w:p>
      </w:tc>
    </w:tr>
    <w:tr w:rsidR="00363C34" w:rsidTr="00540C45">
      <w:trPr>
        <w:trHeight w:val="432"/>
      </w:trPr>
      <w:tc>
        <w:tcPr>
          <w:tcW w:w="4872" w:type="dxa"/>
          <w:vMerge/>
        </w:tcPr>
        <w:p w:rsidR="00363C34" w:rsidRDefault="00363C34">
          <w:pPr>
            <w:pStyle w:val="Pieddepage"/>
          </w:pPr>
        </w:p>
      </w:tc>
      <w:tc>
        <w:tcPr>
          <w:tcW w:w="9366" w:type="dxa"/>
          <w:tcBorders>
            <w:right w:val="single" w:sz="8" w:space="0" w:color="666666" w:themeColor="text1"/>
          </w:tcBorders>
          <w:vAlign w:val="center"/>
        </w:tcPr>
        <w:p w:rsidR="00363C34" w:rsidRDefault="005D25F2" w:rsidP="00540C45">
          <w:pPr>
            <w:pStyle w:val="Pieddepage"/>
            <w:jc w:val="right"/>
          </w:pPr>
          <w:r>
            <w:rPr>
              <w:noProof/>
            </w:rPr>
            <w:drawing>
              <wp:inline distT="0" distB="0" distL="0" distR="0">
                <wp:extent cx="923546" cy="243840"/>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CI Brand Signature-3-color-Horizontal-12-10-09.png"/>
                        <pic:cNvPicPr/>
                      </pic:nvPicPr>
                      <pic:blipFill>
                        <a:blip r:embed="rId2"/>
                        <a:stretch>
                          <a:fillRect/>
                        </a:stretch>
                      </pic:blipFill>
                      <pic:spPr>
                        <a:xfrm>
                          <a:off x="0" y="0"/>
                          <a:ext cx="923546" cy="243840"/>
                        </a:xfrm>
                        <a:prstGeom prst="rect">
                          <a:avLst/>
                        </a:prstGeom>
                      </pic:spPr>
                    </pic:pic>
                  </a:graphicData>
                </a:graphic>
              </wp:inline>
            </w:drawing>
          </w:r>
        </w:p>
      </w:tc>
      <w:tc>
        <w:tcPr>
          <w:tcW w:w="378" w:type="dxa"/>
          <w:tcBorders>
            <w:left w:val="single" w:sz="8" w:space="0" w:color="666666" w:themeColor="text1"/>
          </w:tcBorders>
          <w:vAlign w:val="center"/>
        </w:tcPr>
        <w:p w:rsidR="00363C34" w:rsidRDefault="00826089" w:rsidP="00540C45">
          <w:pPr>
            <w:pStyle w:val="Pieddepage"/>
          </w:pPr>
          <w:r>
            <w:fldChar w:fldCharType="begin"/>
          </w:r>
          <w:r>
            <w:instrText xml:space="preserve"> PAGE   \* MERGEFORMAT </w:instrText>
          </w:r>
          <w:r>
            <w:fldChar w:fldCharType="separate"/>
          </w:r>
          <w:r w:rsidR="0070658E">
            <w:rPr>
              <w:noProof/>
            </w:rPr>
            <w:t>21</w:t>
          </w:r>
          <w:r>
            <w:fldChar w:fldCharType="end"/>
          </w:r>
        </w:p>
      </w:tc>
    </w:tr>
    <w:tr w:rsidR="00363C34" w:rsidTr="00540C45">
      <w:tc>
        <w:tcPr>
          <w:tcW w:w="4872" w:type="dxa"/>
          <w:vMerge/>
        </w:tcPr>
        <w:p w:rsidR="00363C34" w:rsidRDefault="00363C34">
          <w:pPr>
            <w:pStyle w:val="Pieddepage"/>
          </w:pPr>
        </w:p>
      </w:tc>
      <w:tc>
        <w:tcPr>
          <w:tcW w:w="9366" w:type="dxa"/>
          <w:vAlign w:val="center"/>
        </w:tcPr>
        <w:p w:rsidR="00363C34" w:rsidRDefault="00363C34" w:rsidP="00540C45">
          <w:pPr>
            <w:pStyle w:val="Pieddepage"/>
            <w:jc w:val="right"/>
          </w:pPr>
        </w:p>
      </w:tc>
      <w:tc>
        <w:tcPr>
          <w:tcW w:w="378" w:type="dxa"/>
          <w:vAlign w:val="center"/>
        </w:tcPr>
        <w:p w:rsidR="00363C34" w:rsidRDefault="00363C34" w:rsidP="00540C45">
          <w:pPr>
            <w:pStyle w:val="Pieddepage"/>
          </w:pPr>
        </w:p>
      </w:tc>
    </w:tr>
  </w:tbl>
  <w:p w:rsidR="00363C34" w:rsidRDefault="00363C3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83B78" w:rsidRDefault="00883B78" w:rsidP="0063085C">
      <w:pPr>
        <w:spacing w:before="0" w:after="0" w:line="240" w:lineRule="auto"/>
      </w:pPr>
      <w:r>
        <w:separator/>
      </w:r>
    </w:p>
  </w:footnote>
  <w:footnote w:type="continuationSeparator" w:id="0">
    <w:p w:rsidR="00883B78" w:rsidRDefault="00883B78" w:rsidP="0063085C">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0658E" w:rsidRDefault="0070658E">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W w:w="0" w:type="auto"/>
      <w:tblBorders>
        <w:top w:val="none" w:sz="0" w:space="0" w:color="auto"/>
        <w:left w:val="none" w:sz="0" w:space="0" w:color="auto"/>
        <w:bottom w:val="single" w:sz="4" w:space="0" w:color="666666" w:themeColor="text1"/>
        <w:right w:val="none" w:sz="0" w:space="0" w:color="auto"/>
        <w:insideH w:val="none" w:sz="0" w:space="0" w:color="auto"/>
        <w:insideV w:val="none" w:sz="0" w:space="0" w:color="auto"/>
      </w:tblBorders>
      <w:tblLook w:val="04A0" w:firstRow="1" w:lastRow="0" w:firstColumn="1" w:lastColumn="0" w:noHBand="0" w:noVBand="1"/>
    </w:tblPr>
    <w:tblGrid>
      <w:gridCol w:w="3348"/>
      <w:gridCol w:w="6396"/>
      <w:gridCol w:w="4872"/>
    </w:tblGrid>
    <w:tr w:rsidR="00363C34" w:rsidTr="0063085C">
      <w:tc>
        <w:tcPr>
          <w:tcW w:w="3348" w:type="dxa"/>
          <w:vAlign w:val="bottom"/>
        </w:tcPr>
        <w:p w:rsidR="00363C34" w:rsidRDefault="00363C34" w:rsidP="0063085C">
          <w:pPr>
            <w:pStyle w:val="JATitleFunArea"/>
          </w:pPr>
          <w:r>
            <w:t xml:space="preserve">Suivi </w:t>
          </w:r>
          <w:r w:rsidR="00F51646">
            <w:t>des heures</w:t>
          </w:r>
          <w:r>
            <w:t xml:space="preserve"> de travail :</w:t>
          </w:r>
        </w:p>
      </w:tc>
      <w:tc>
        <w:tcPr>
          <w:tcW w:w="6396" w:type="dxa"/>
          <w:vAlign w:val="bottom"/>
        </w:tcPr>
        <w:p w:rsidR="00363C34" w:rsidRPr="0028310C" w:rsidRDefault="00363C34" w:rsidP="00F51646">
          <w:pPr>
            <w:pStyle w:val="TitleTopic"/>
            <w:ind w:right="-114"/>
            <w:jc w:val="center"/>
            <w:rPr>
              <w:b/>
            </w:rPr>
          </w:pPr>
          <w:r>
            <w:rPr>
              <w:b/>
            </w:rPr>
            <w:t>La gestion des feuilles de temps</w:t>
          </w:r>
          <w:r w:rsidR="00F51646">
            <w:rPr>
              <w:b/>
            </w:rPr>
            <w:t xml:space="preserve"> </w:t>
          </w:r>
          <w:r>
            <w:rPr>
              <w:b/>
            </w:rPr>
            <w:t>de votre équipe</w:t>
          </w:r>
        </w:p>
      </w:tc>
      <w:tc>
        <w:tcPr>
          <w:tcW w:w="4872" w:type="dxa"/>
          <w:vAlign w:val="bottom"/>
        </w:tcPr>
        <w:p w:rsidR="00363C34" w:rsidRDefault="00363C34" w:rsidP="0063085C">
          <w:pPr>
            <w:pStyle w:val="JATitleAudience"/>
          </w:pPr>
          <w:r>
            <w:t>Superviseur</w:t>
          </w:r>
        </w:p>
      </w:tc>
    </w:tr>
  </w:tbl>
  <w:p w:rsidR="00363C34" w:rsidRDefault="00363C34">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0658E" w:rsidRDefault="0070658E">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W w:w="0" w:type="auto"/>
      <w:tblBorders>
        <w:top w:val="none" w:sz="0" w:space="0" w:color="auto"/>
        <w:left w:val="none" w:sz="0" w:space="0" w:color="auto"/>
        <w:bottom w:val="single" w:sz="4" w:space="0" w:color="666666" w:themeColor="text1"/>
        <w:right w:val="none" w:sz="0" w:space="0" w:color="auto"/>
        <w:insideH w:val="none" w:sz="0" w:space="0" w:color="auto"/>
        <w:insideV w:val="none" w:sz="0" w:space="0" w:color="auto"/>
      </w:tblBorders>
      <w:tblLook w:val="04A0" w:firstRow="1" w:lastRow="0" w:firstColumn="1" w:lastColumn="0" w:noHBand="0" w:noVBand="1"/>
    </w:tblPr>
    <w:tblGrid>
      <w:gridCol w:w="3348"/>
      <w:gridCol w:w="6396"/>
      <w:gridCol w:w="4872"/>
    </w:tblGrid>
    <w:tr w:rsidR="00363C34" w:rsidTr="0063085C">
      <w:tc>
        <w:tcPr>
          <w:tcW w:w="3348" w:type="dxa"/>
          <w:vAlign w:val="bottom"/>
        </w:tcPr>
        <w:p w:rsidR="00363C34" w:rsidRDefault="00363C34" w:rsidP="0063085C">
          <w:pPr>
            <w:pStyle w:val="JATitleFunArea"/>
          </w:pPr>
          <w:r>
            <w:t>Suivi d</w:t>
          </w:r>
          <w:r w:rsidR="00F51646">
            <w:t xml:space="preserve">es heures </w:t>
          </w:r>
          <w:r>
            <w:t>de travail :</w:t>
          </w:r>
        </w:p>
      </w:tc>
      <w:tc>
        <w:tcPr>
          <w:tcW w:w="6396" w:type="dxa"/>
          <w:vAlign w:val="bottom"/>
        </w:tcPr>
        <w:p w:rsidR="00363C34" w:rsidRDefault="00363C34" w:rsidP="00F51646">
          <w:pPr>
            <w:pStyle w:val="TitleTopic"/>
            <w:jc w:val="center"/>
          </w:pPr>
          <w:r>
            <w:t>La gestion des feuilles de temps de votre équipe</w:t>
          </w:r>
        </w:p>
      </w:tc>
      <w:tc>
        <w:tcPr>
          <w:tcW w:w="4872" w:type="dxa"/>
          <w:vAlign w:val="bottom"/>
        </w:tcPr>
        <w:p w:rsidR="00363C34" w:rsidRDefault="00363C34" w:rsidP="0063085C">
          <w:pPr>
            <w:pStyle w:val="JATitleAudience"/>
          </w:pPr>
          <w:r>
            <w:t>Superviseur</w:t>
          </w:r>
        </w:p>
      </w:tc>
    </w:tr>
  </w:tbl>
  <w:p w:rsidR="00363C34" w:rsidRDefault="00363C34">
    <w:pPr>
      <w:pStyle w:val="En-tt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W w:w="0" w:type="auto"/>
      <w:tblBorders>
        <w:top w:val="none" w:sz="0" w:space="0" w:color="auto"/>
        <w:left w:val="none" w:sz="0" w:space="0" w:color="auto"/>
        <w:bottom w:val="single" w:sz="4" w:space="0" w:color="666666" w:themeColor="text1"/>
        <w:right w:val="none" w:sz="0" w:space="0" w:color="auto"/>
        <w:insideH w:val="none" w:sz="0" w:space="0" w:color="auto"/>
        <w:insideV w:val="none" w:sz="0" w:space="0" w:color="auto"/>
      </w:tblBorders>
      <w:tblLook w:val="04A0" w:firstRow="1" w:lastRow="0" w:firstColumn="1" w:lastColumn="0" w:noHBand="0" w:noVBand="1"/>
    </w:tblPr>
    <w:tblGrid>
      <w:gridCol w:w="3348"/>
      <w:gridCol w:w="6396"/>
      <w:gridCol w:w="4872"/>
    </w:tblGrid>
    <w:tr w:rsidR="00363C34" w:rsidTr="0063085C">
      <w:tc>
        <w:tcPr>
          <w:tcW w:w="3348" w:type="dxa"/>
          <w:vAlign w:val="bottom"/>
        </w:tcPr>
        <w:p w:rsidR="00363C34" w:rsidRDefault="00363C34" w:rsidP="0063085C">
          <w:pPr>
            <w:pStyle w:val="JATitleFunArea"/>
          </w:pPr>
          <w:r>
            <w:t>Suivi du temps de travail :</w:t>
          </w:r>
        </w:p>
      </w:tc>
      <w:tc>
        <w:tcPr>
          <w:tcW w:w="6396" w:type="dxa"/>
          <w:vAlign w:val="bottom"/>
        </w:tcPr>
        <w:p w:rsidR="00363C34" w:rsidRDefault="00363C34" w:rsidP="00635596">
          <w:pPr>
            <w:pStyle w:val="TitleTopic"/>
            <w:jc w:val="center"/>
          </w:pPr>
          <w:r>
            <w:t>La gestion des feuilles de temps de votre équipe</w:t>
          </w:r>
        </w:p>
      </w:tc>
      <w:tc>
        <w:tcPr>
          <w:tcW w:w="4872" w:type="dxa"/>
          <w:vAlign w:val="bottom"/>
        </w:tcPr>
        <w:p w:rsidR="00363C34" w:rsidRDefault="00363C34" w:rsidP="0063085C">
          <w:pPr>
            <w:pStyle w:val="JATitleAudience"/>
          </w:pPr>
          <w:r>
            <w:t>Superviseur</w:t>
          </w:r>
        </w:p>
      </w:tc>
    </w:tr>
  </w:tbl>
  <w:p w:rsidR="00363C34" w:rsidRDefault="00363C34">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0CA2FD5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77848FA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57C4519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678CD19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C5143F6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6FE2F8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0A62D8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FA2AD9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DCC13E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F1AAC4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2BA789C"/>
    <w:multiLevelType w:val="hybridMultilevel"/>
    <w:tmpl w:val="88162AD8"/>
    <w:lvl w:ilvl="0" w:tplc="12721AD0">
      <w:start w:val="1"/>
      <w:numFmt w:val="decimal"/>
      <w:lvlText w:val="%1."/>
      <w:lvlJc w:val="left"/>
      <w:pPr>
        <w:ind w:left="360" w:hanging="360"/>
      </w:pPr>
      <w:rPr>
        <w:rFonts w:ascii="Verdana" w:hAnsi="Verdana" w:hint="default"/>
        <w:b/>
        <w:i w:val="0"/>
        <w:color w:val="F6A01A"/>
        <w:sz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2EEA032E"/>
    <w:multiLevelType w:val="hybridMultilevel"/>
    <w:tmpl w:val="353A696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0B07E9B"/>
    <w:multiLevelType w:val="multilevel"/>
    <w:tmpl w:val="030E88B6"/>
    <w:styleLink w:val="JABullets"/>
    <w:lvl w:ilvl="0">
      <w:start w:val="1"/>
      <w:numFmt w:val="bullet"/>
      <w:pStyle w:val="Listepuces"/>
      <w:lvlText w:val=""/>
      <w:lvlJc w:val="left"/>
      <w:pPr>
        <w:ind w:left="360" w:hanging="360"/>
      </w:pPr>
      <w:rPr>
        <w:rFonts w:ascii="Symbol" w:hAnsi="Symbol" w:hint="default"/>
        <w:color w:val="666666" w:themeColor="text1"/>
        <w:sz w:val="20"/>
      </w:rPr>
    </w:lvl>
    <w:lvl w:ilvl="1">
      <w:start w:val="1"/>
      <w:numFmt w:val="bullet"/>
      <w:pStyle w:val="Listepuces2"/>
      <w:lvlText w:val="o"/>
      <w:lvlJc w:val="left"/>
      <w:pPr>
        <w:ind w:left="720" w:hanging="360"/>
      </w:pPr>
      <w:rPr>
        <w:rFonts w:ascii="Courier New" w:hAnsi="Courier New" w:hint="default"/>
        <w:color w:val="666666" w:themeColor="text1"/>
      </w:rPr>
    </w:lvl>
    <w:lvl w:ilvl="2">
      <w:start w:val="1"/>
      <w:numFmt w:val="bullet"/>
      <w:pStyle w:val="Listepuces3"/>
      <w:lvlText w:val=""/>
      <w:lvlJc w:val="left"/>
      <w:pPr>
        <w:ind w:left="1080" w:hanging="360"/>
      </w:pPr>
      <w:rPr>
        <w:rFonts w:ascii="Wingdings" w:hAnsi="Wingdings" w:hint="default"/>
        <w:color w:val="666666" w:themeColor="text1"/>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46A86005"/>
    <w:multiLevelType w:val="hybridMultilevel"/>
    <w:tmpl w:val="70EA50E4"/>
    <w:lvl w:ilvl="0" w:tplc="12721AD0">
      <w:start w:val="1"/>
      <w:numFmt w:val="decimal"/>
      <w:lvlText w:val="%1."/>
      <w:lvlJc w:val="left"/>
      <w:pPr>
        <w:ind w:left="540" w:hanging="360"/>
      </w:pPr>
      <w:rPr>
        <w:rFonts w:ascii="Verdana" w:hAnsi="Verdana" w:hint="default"/>
        <w:b/>
        <w:i w:val="0"/>
        <w:color w:val="F6A01A"/>
        <w:sz w:val="2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4" w15:restartNumberingAfterBreak="0">
    <w:nsid w:val="4D1F59C3"/>
    <w:multiLevelType w:val="hybridMultilevel"/>
    <w:tmpl w:val="A6EC2362"/>
    <w:lvl w:ilvl="0" w:tplc="12721AD0">
      <w:start w:val="1"/>
      <w:numFmt w:val="decimal"/>
      <w:lvlText w:val="%1."/>
      <w:lvlJc w:val="left"/>
      <w:pPr>
        <w:ind w:left="360" w:hanging="360"/>
      </w:pPr>
      <w:rPr>
        <w:rFonts w:ascii="Verdana" w:hAnsi="Verdana" w:hint="default"/>
        <w:b/>
        <w:i w:val="0"/>
        <w:color w:val="F6A01A"/>
        <w:sz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55B4355A"/>
    <w:multiLevelType w:val="multilevel"/>
    <w:tmpl w:val="FEC09D7A"/>
    <w:styleLink w:val="JANumbers"/>
    <w:lvl w:ilvl="0">
      <w:start w:val="1"/>
      <w:numFmt w:val="decimal"/>
      <w:pStyle w:val="Listenumros"/>
      <w:lvlText w:val="%1."/>
      <w:lvlJc w:val="left"/>
      <w:pPr>
        <w:ind w:left="360" w:hanging="360"/>
      </w:pPr>
      <w:rPr>
        <w:rFonts w:asciiTheme="minorHAnsi" w:hAnsiTheme="minorHAnsi" w:hint="default"/>
        <w:b/>
        <w:i w:val="0"/>
        <w:caps w:val="0"/>
        <w:strike w:val="0"/>
        <w:dstrike w:val="0"/>
        <w:vanish w:val="0"/>
        <w:color w:val="F38B00" w:themeColor="accent6"/>
        <w:sz w:val="22"/>
        <w:vertAlign w:val="baseline"/>
      </w:rPr>
    </w:lvl>
    <w:lvl w:ilvl="1">
      <w:start w:val="1"/>
      <w:numFmt w:val="lowerLetter"/>
      <w:pStyle w:val="Listenumros2"/>
      <w:lvlText w:val="%2."/>
      <w:lvlJc w:val="left"/>
      <w:pPr>
        <w:ind w:left="720" w:hanging="360"/>
      </w:pPr>
      <w:rPr>
        <w:rFonts w:ascii="Verdana" w:hAnsi="Verdana" w:hint="default"/>
        <w:b/>
        <w:i w:val="0"/>
        <w:caps w:val="0"/>
        <w:strike w:val="0"/>
        <w:dstrike w:val="0"/>
        <w:vanish w:val="0"/>
        <w:color w:val="FFCD33" w:themeColor="background2"/>
        <w:sz w:val="20"/>
        <w:vertAlign w:val="baseline"/>
      </w:rPr>
    </w:lvl>
    <w:lvl w:ilvl="2">
      <w:start w:val="1"/>
      <w:numFmt w:val="lowerRoman"/>
      <w:pStyle w:val="Listenumros3"/>
      <w:lvlText w:val="%3."/>
      <w:lvlJc w:val="left"/>
      <w:pPr>
        <w:ind w:left="1080" w:hanging="360"/>
      </w:pPr>
      <w:rPr>
        <w:rFonts w:ascii="Verdana" w:hAnsi="Verdana" w:hint="default"/>
        <w:b/>
        <w:i w:val="0"/>
        <w:caps w:val="0"/>
        <w:strike w:val="0"/>
        <w:dstrike w:val="0"/>
        <w:vanish w:val="0"/>
        <w:color w:val="FFCD33" w:themeColor="background2"/>
        <w:sz w:val="20"/>
        <w:vertAlign w:val="baseline"/>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5B657E98"/>
    <w:multiLevelType w:val="hybridMultilevel"/>
    <w:tmpl w:val="94C25C2A"/>
    <w:lvl w:ilvl="0" w:tplc="3D4C0D88">
      <w:start w:val="1"/>
      <w:numFmt w:val="decimal"/>
      <w:lvlText w:val="%1."/>
      <w:lvlJc w:val="left"/>
      <w:pPr>
        <w:ind w:left="1066" w:hanging="360"/>
      </w:pPr>
    </w:lvl>
    <w:lvl w:ilvl="1" w:tplc="04090019">
      <w:start w:val="1"/>
      <w:numFmt w:val="lowerLetter"/>
      <w:lvlText w:val="%2."/>
      <w:lvlJc w:val="left"/>
      <w:pPr>
        <w:ind w:left="1786" w:hanging="360"/>
      </w:pPr>
    </w:lvl>
    <w:lvl w:ilvl="2" w:tplc="0409001B" w:tentative="1">
      <w:start w:val="1"/>
      <w:numFmt w:val="lowerRoman"/>
      <w:lvlText w:val="%3."/>
      <w:lvlJc w:val="right"/>
      <w:pPr>
        <w:ind w:left="2506" w:hanging="180"/>
      </w:pPr>
    </w:lvl>
    <w:lvl w:ilvl="3" w:tplc="0409000F" w:tentative="1">
      <w:start w:val="1"/>
      <w:numFmt w:val="decimal"/>
      <w:lvlText w:val="%4."/>
      <w:lvlJc w:val="left"/>
      <w:pPr>
        <w:ind w:left="3226" w:hanging="360"/>
      </w:pPr>
    </w:lvl>
    <w:lvl w:ilvl="4" w:tplc="04090019" w:tentative="1">
      <w:start w:val="1"/>
      <w:numFmt w:val="lowerLetter"/>
      <w:lvlText w:val="%5."/>
      <w:lvlJc w:val="left"/>
      <w:pPr>
        <w:ind w:left="3946" w:hanging="360"/>
      </w:pPr>
    </w:lvl>
    <w:lvl w:ilvl="5" w:tplc="0409001B" w:tentative="1">
      <w:start w:val="1"/>
      <w:numFmt w:val="lowerRoman"/>
      <w:lvlText w:val="%6."/>
      <w:lvlJc w:val="right"/>
      <w:pPr>
        <w:ind w:left="4666" w:hanging="180"/>
      </w:pPr>
    </w:lvl>
    <w:lvl w:ilvl="6" w:tplc="0409000F" w:tentative="1">
      <w:start w:val="1"/>
      <w:numFmt w:val="decimal"/>
      <w:lvlText w:val="%7."/>
      <w:lvlJc w:val="left"/>
      <w:pPr>
        <w:ind w:left="5386" w:hanging="360"/>
      </w:pPr>
    </w:lvl>
    <w:lvl w:ilvl="7" w:tplc="04090019" w:tentative="1">
      <w:start w:val="1"/>
      <w:numFmt w:val="lowerLetter"/>
      <w:lvlText w:val="%8."/>
      <w:lvlJc w:val="left"/>
      <w:pPr>
        <w:ind w:left="6106" w:hanging="360"/>
      </w:pPr>
    </w:lvl>
    <w:lvl w:ilvl="8" w:tplc="0409001B" w:tentative="1">
      <w:start w:val="1"/>
      <w:numFmt w:val="lowerRoman"/>
      <w:lvlText w:val="%9."/>
      <w:lvlJc w:val="right"/>
      <w:pPr>
        <w:ind w:left="6826" w:hanging="180"/>
      </w:pPr>
    </w:lvl>
  </w:abstractNum>
  <w:abstractNum w:abstractNumId="17" w15:restartNumberingAfterBreak="0">
    <w:nsid w:val="5C905ABD"/>
    <w:multiLevelType w:val="hybridMultilevel"/>
    <w:tmpl w:val="8C029F6A"/>
    <w:lvl w:ilvl="0" w:tplc="12721AD0">
      <w:start w:val="1"/>
      <w:numFmt w:val="decimal"/>
      <w:lvlText w:val="%1."/>
      <w:lvlJc w:val="left"/>
      <w:pPr>
        <w:ind w:left="360" w:hanging="360"/>
      </w:pPr>
      <w:rPr>
        <w:rFonts w:ascii="Verdana" w:hAnsi="Verdana" w:hint="default"/>
        <w:b/>
        <w:i w:val="0"/>
        <w:color w:val="F6A01A"/>
        <w:sz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60124DED"/>
    <w:multiLevelType w:val="hybridMultilevel"/>
    <w:tmpl w:val="B178F808"/>
    <w:lvl w:ilvl="0" w:tplc="5942C3A8">
      <w:start w:val="1"/>
      <w:numFmt w:val="bullet"/>
      <w:lvlText w:val=""/>
      <w:lvlJc w:val="left"/>
      <w:pPr>
        <w:tabs>
          <w:tab w:val="num" w:pos="360"/>
        </w:tabs>
        <w:ind w:left="360" w:hanging="288"/>
      </w:pPr>
      <w:rPr>
        <w:rFonts w:ascii="Symbol" w:hAnsi="Symbol" w:hint="default"/>
        <w:color w:val="auto"/>
        <w:sz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67D7906"/>
    <w:multiLevelType w:val="hybridMultilevel"/>
    <w:tmpl w:val="6086535A"/>
    <w:lvl w:ilvl="0" w:tplc="12721AD0">
      <w:start w:val="1"/>
      <w:numFmt w:val="decimal"/>
      <w:lvlText w:val="%1."/>
      <w:lvlJc w:val="left"/>
      <w:pPr>
        <w:ind w:left="360" w:hanging="360"/>
      </w:pPr>
      <w:rPr>
        <w:rFonts w:ascii="Verdana" w:hAnsi="Verdana" w:hint="default"/>
        <w:b/>
        <w:i w:val="0"/>
        <w:color w:val="F6A01A"/>
        <w:sz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6"/>
  </w:num>
  <w:num w:numId="2">
    <w:abstractNumId w:val="18"/>
  </w:num>
  <w:num w:numId="3">
    <w:abstractNumId w:val="15"/>
  </w:num>
  <w:num w:numId="4">
    <w:abstractNumId w:val="8"/>
  </w:num>
  <w:num w:numId="5">
    <w:abstractNumId w:val="3"/>
  </w:num>
  <w:num w:numId="6">
    <w:abstractNumId w:val="2"/>
  </w:num>
  <w:num w:numId="7">
    <w:abstractNumId w:val="9"/>
  </w:num>
  <w:num w:numId="8">
    <w:abstractNumId w:val="7"/>
  </w:num>
  <w:num w:numId="9">
    <w:abstractNumId w:val="6"/>
  </w:num>
  <w:num w:numId="10">
    <w:abstractNumId w:val="5"/>
  </w:num>
  <w:num w:numId="11">
    <w:abstractNumId w:val="4"/>
  </w:num>
  <w:num w:numId="12">
    <w:abstractNumId w:val="1"/>
  </w:num>
  <w:num w:numId="13">
    <w:abstractNumId w:val="0"/>
  </w:num>
  <w:num w:numId="14">
    <w:abstractNumId w:val="12"/>
  </w:num>
  <w:num w:numId="1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num>
  <w:num w:numId="17">
    <w:abstractNumId w:val="17"/>
  </w:num>
  <w:num w:numId="18">
    <w:abstractNumId w:val="19"/>
  </w:num>
  <w:num w:numId="19">
    <w:abstractNumId w:val="14"/>
  </w:num>
  <w:num w:numId="20">
    <w:abstractNumId w:val="13"/>
  </w:num>
  <w:num w:numId="21">
    <w:abstractNumId w:val="10"/>
  </w:num>
  <w:num w:numId="2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linkStyle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84078"/>
    <w:rsid w:val="00010BB7"/>
    <w:rsid w:val="00011D50"/>
    <w:rsid w:val="000173C6"/>
    <w:rsid w:val="00021639"/>
    <w:rsid w:val="00024D65"/>
    <w:rsid w:val="000340CB"/>
    <w:rsid w:val="000439A0"/>
    <w:rsid w:val="0006527F"/>
    <w:rsid w:val="0007598A"/>
    <w:rsid w:val="0008358F"/>
    <w:rsid w:val="000A480D"/>
    <w:rsid w:val="000B2B42"/>
    <w:rsid w:val="000B4791"/>
    <w:rsid w:val="000C44C9"/>
    <w:rsid w:val="000D185A"/>
    <w:rsid w:val="00110175"/>
    <w:rsid w:val="00111642"/>
    <w:rsid w:val="001307C0"/>
    <w:rsid w:val="001351E3"/>
    <w:rsid w:val="001405C3"/>
    <w:rsid w:val="001524A8"/>
    <w:rsid w:val="00153172"/>
    <w:rsid w:val="0015540C"/>
    <w:rsid w:val="001A573B"/>
    <w:rsid w:val="001A63FF"/>
    <w:rsid w:val="001B0010"/>
    <w:rsid w:val="001D00CE"/>
    <w:rsid w:val="001D1881"/>
    <w:rsid w:val="001E4AEB"/>
    <w:rsid w:val="0021244C"/>
    <w:rsid w:val="00214F4A"/>
    <w:rsid w:val="002205F8"/>
    <w:rsid w:val="002222B0"/>
    <w:rsid w:val="00222EAF"/>
    <w:rsid w:val="00233B18"/>
    <w:rsid w:val="0023673C"/>
    <w:rsid w:val="002414BA"/>
    <w:rsid w:val="002604C3"/>
    <w:rsid w:val="002611B7"/>
    <w:rsid w:val="002645E2"/>
    <w:rsid w:val="0026546C"/>
    <w:rsid w:val="00272A8B"/>
    <w:rsid w:val="0028310C"/>
    <w:rsid w:val="00291EC1"/>
    <w:rsid w:val="0029669B"/>
    <w:rsid w:val="002A47CA"/>
    <w:rsid w:val="002B37A3"/>
    <w:rsid w:val="002F16F4"/>
    <w:rsid w:val="002F3C62"/>
    <w:rsid w:val="002F6F6D"/>
    <w:rsid w:val="00310C72"/>
    <w:rsid w:val="00311156"/>
    <w:rsid w:val="0032324B"/>
    <w:rsid w:val="00333C35"/>
    <w:rsid w:val="0034077C"/>
    <w:rsid w:val="00340E38"/>
    <w:rsid w:val="003454B2"/>
    <w:rsid w:val="00363C34"/>
    <w:rsid w:val="0036428C"/>
    <w:rsid w:val="00365269"/>
    <w:rsid w:val="00381C31"/>
    <w:rsid w:val="00382C57"/>
    <w:rsid w:val="00383506"/>
    <w:rsid w:val="003973BC"/>
    <w:rsid w:val="003A0545"/>
    <w:rsid w:val="003A5490"/>
    <w:rsid w:val="003A5DFA"/>
    <w:rsid w:val="003B46B8"/>
    <w:rsid w:val="003C1DFD"/>
    <w:rsid w:val="003D2240"/>
    <w:rsid w:val="003D3BDD"/>
    <w:rsid w:val="003F2621"/>
    <w:rsid w:val="00412229"/>
    <w:rsid w:val="00412463"/>
    <w:rsid w:val="004223EF"/>
    <w:rsid w:val="0042399A"/>
    <w:rsid w:val="004269C1"/>
    <w:rsid w:val="00433153"/>
    <w:rsid w:val="00435CB5"/>
    <w:rsid w:val="00465DF1"/>
    <w:rsid w:val="0046670E"/>
    <w:rsid w:val="004760D1"/>
    <w:rsid w:val="00476692"/>
    <w:rsid w:val="00481382"/>
    <w:rsid w:val="004968A5"/>
    <w:rsid w:val="004A6008"/>
    <w:rsid w:val="004A6F1D"/>
    <w:rsid w:val="004B021B"/>
    <w:rsid w:val="004C0961"/>
    <w:rsid w:val="004C1779"/>
    <w:rsid w:val="004C2683"/>
    <w:rsid w:val="004E6DB6"/>
    <w:rsid w:val="004F760B"/>
    <w:rsid w:val="005013BD"/>
    <w:rsid w:val="00540C45"/>
    <w:rsid w:val="00547121"/>
    <w:rsid w:val="00552F1E"/>
    <w:rsid w:val="005642C4"/>
    <w:rsid w:val="00586317"/>
    <w:rsid w:val="005A51E9"/>
    <w:rsid w:val="005B282B"/>
    <w:rsid w:val="005B309D"/>
    <w:rsid w:val="005D25F2"/>
    <w:rsid w:val="00612E8B"/>
    <w:rsid w:val="00615B9B"/>
    <w:rsid w:val="006236DE"/>
    <w:rsid w:val="0063085C"/>
    <w:rsid w:val="00635596"/>
    <w:rsid w:val="00646B65"/>
    <w:rsid w:val="00652E8B"/>
    <w:rsid w:val="006575F3"/>
    <w:rsid w:val="00664A0A"/>
    <w:rsid w:val="006659E9"/>
    <w:rsid w:val="0069226B"/>
    <w:rsid w:val="00696C67"/>
    <w:rsid w:val="006971EB"/>
    <w:rsid w:val="006B4DAE"/>
    <w:rsid w:val="006C66DC"/>
    <w:rsid w:val="006E17CE"/>
    <w:rsid w:val="006E428A"/>
    <w:rsid w:val="006F14A0"/>
    <w:rsid w:val="0070658E"/>
    <w:rsid w:val="007072C4"/>
    <w:rsid w:val="00707A84"/>
    <w:rsid w:val="007116C1"/>
    <w:rsid w:val="00712E9F"/>
    <w:rsid w:val="00713671"/>
    <w:rsid w:val="00716976"/>
    <w:rsid w:val="00720197"/>
    <w:rsid w:val="0072660F"/>
    <w:rsid w:val="00740A2B"/>
    <w:rsid w:val="00745920"/>
    <w:rsid w:val="00746746"/>
    <w:rsid w:val="00753E08"/>
    <w:rsid w:val="00761880"/>
    <w:rsid w:val="00764619"/>
    <w:rsid w:val="00784078"/>
    <w:rsid w:val="00784E9E"/>
    <w:rsid w:val="00785651"/>
    <w:rsid w:val="007C5A8E"/>
    <w:rsid w:val="007E57FE"/>
    <w:rsid w:val="00816E49"/>
    <w:rsid w:val="00822135"/>
    <w:rsid w:val="00826089"/>
    <w:rsid w:val="008375A8"/>
    <w:rsid w:val="00837E91"/>
    <w:rsid w:val="0084342F"/>
    <w:rsid w:val="008573CD"/>
    <w:rsid w:val="00860B45"/>
    <w:rsid w:val="00883B78"/>
    <w:rsid w:val="00895BAE"/>
    <w:rsid w:val="008A7CAC"/>
    <w:rsid w:val="008B4219"/>
    <w:rsid w:val="008B42F1"/>
    <w:rsid w:val="008C2086"/>
    <w:rsid w:val="008E6CBE"/>
    <w:rsid w:val="008F3D8A"/>
    <w:rsid w:val="0091196E"/>
    <w:rsid w:val="00914F48"/>
    <w:rsid w:val="00917BE1"/>
    <w:rsid w:val="00922759"/>
    <w:rsid w:val="00926B3C"/>
    <w:rsid w:val="009274AE"/>
    <w:rsid w:val="00933AD3"/>
    <w:rsid w:val="00942F45"/>
    <w:rsid w:val="009479E4"/>
    <w:rsid w:val="00955284"/>
    <w:rsid w:val="00964695"/>
    <w:rsid w:val="00965504"/>
    <w:rsid w:val="00987537"/>
    <w:rsid w:val="00997AE3"/>
    <w:rsid w:val="009A19A5"/>
    <w:rsid w:val="009A6692"/>
    <w:rsid w:val="009B205F"/>
    <w:rsid w:val="009B3B47"/>
    <w:rsid w:val="009B4553"/>
    <w:rsid w:val="009C1B46"/>
    <w:rsid w:val="009D2133"/>
    <w:rsid w:val="009D4972"/>
    <w:rsid w:val="009E21DF"/>
    <w:rsid w:val="00A216C8"/>
    <w:rsid w:val="00A3533D"/>
    <w:rsid w:val="00A376A2"/>
    <w:rsid w:val="00A52790"/>
    <w:rsid w:val="00A60B7B"/>
    <w:rsid w:val="00A60EBB"/>
    <w:rsid w:val="00A614EF"/>
    <w:rsid w:val="00A6758C"/>
    <w:rsid w:val="00A81B35"/>
    <w:rsid w:val="00A94ABD"/>
    <w:rsid w:val="00AA2F92"/>
    <w:rsid w:val="00AC2E44"/>
    <w:rsid w:val="00AC76CA"/>
    <w:rsid w:val="00AE12D1"/>
    <w:rsid w:val="00AF4B2B"/>
    <w:rsid w:val="00B04748"/>
    <w:rsid w:val="00B127A7"/>
    <w:rsid w:val="00B272FC"/>
    <w:rsid w:val="00B45A6C"/>
    <w:rsid w:val="00B47213"/>
    <w:rsid w:val="00B62EAF"/>
    <w:rsid w:val="00B76507"/>
    <w:rsid w:val="00BA3902"/>
    <w:rsid w:val="00BC1309"/>
    <w:rsid w:val="00BC548D"/>
    <w:rsid w:val="00BD68B1"/>
    <w:rsid w:val="00BF01E8"/>
    <w:rsid w:val="00BF2083"/>
    <w:rsid w:val="00BF21B3"/>
    <w:rsid w:val="00BF7F33"/>
    <w:rsid w:val="00C03C39"/>
    <w:rsid w:val="00C27C47"/>
    <w:rsid w:val="00C44F2D"/>
    <w:rsid w:val="00C55DAC"/>
    <w:rsid w:val="00C57BE9"/>
    <w:rsid w:val="00C57DFB"/>
    <w:rsid w:val="00C630C0"/>
    <w:rsid w:val="00C63E3A"/>
    <w:rsid w:val="00C7459E"/>
    <w:rsid w:val="00CA7EA6"/>
    <w:rsid w:val="00CD5593"/>
    <w:rsid w:val="00CD7729"/>
    <w:rsid w:val="00CF5FC8"/>
    <w:rsid w:val="00D10E1A"/>
    <w:rsid w:val="00D134EE"/>
    <w:rsid w:val="00D26DA8"/>
    <w:rsid w:val="00D66430"/>
    <w:rsid w:val="00D74782"/>
    <w:rsid w:val="00D80FF5"/>
    <w:rsid w:val="00D81ADC"/>
    <w:rsid w:val="00DD0F02"/>
    <w:rsid w:val="00E00439"/>
    <w:rsid w:val="00E0293B"/>
    <w:rsid w:val="00E05F45"/>
    <w:rsid w:val="00E13B7C"/>
    <w:rsid w:val="00E168F6"/>
    <w:rsid w:val="00E179A0"/>
    <w:rsid w:val="00E21C1F"/>
    <w:rsid w:val="00E221FD"/>
    <w:rsid w:val="00E36CF5"/>
    <w:rsid w:val="00E55990"/>
    <w:rsid w:val="00E577A4"/>
    <w:rsid w:val="00E903BA"/>
    <w:rsid w:val="00E95F43"/>
    <w:rsid w:val="00EA5BB5"/>
    <w:rsid w:val="00EB2713"/>
    <w:rsid w:val="00EC28B3"/>
    <w:rsid w:val="00EE4D2E"/>
    <w:rsid w:val="00EE6BE2"/>
    <w:rsid w:val="00EE7F46"/>
    <w:rsid w:val="00EF4B1D"/>
    <w:rsid w:val="00F12E03"/>
    <w:rsid w:val="00F23BC8"/>
    <w:rsid w:val="00F3561F"/>
    <w:rsid w:val="00F35DC3"/>
    <w:rsid w:val="00F42554"/>
    <w:rsid w:val="00F51646"/>
    <w:rsid w:val="00F60424"/>
    <w:rsid w:val="00F86338"/>
    <w:rsid w:val="00FB65ED"/>
    <w:rsid w:val="00FB726A"/>
    <w:rsid w:val="00FB76D7"/>
    <w:rsid w:val="00FD58CA"/>
    <w:rsid w:val="00FF37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5B303D6"/>
  <w15:docId w15:val="{0354B8AC-DCBF-4961-904F-0BA06AC0E7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0" w:defUnhideWhenUsed="0" w:defQFormat="0" w:count="375">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C: Content"/>
    <w:rsid w:val="004C1779"/>
    <w:pPr>
      <w:spacing w:before="120" w:after="120"/>
    </w:pPr>
    <w:rPr>
      <w:color w:val="666666" w:themeColor="text1"/>
    </w:rPr>
  </w:style>
  <w:style w:type="paragraph" w:styleId="Titre2">
    <w:name w:val="heading 2"/>
    <w:basedOn w:val="Normal"/>
    <w:next w:val="Normal"/>
    <w:link w:val="Titre2Car"/>
    <w:uiPriority w:val="9"/>
    <w:semiHidden/>
    <w:unhideWhenUsed/>
    <w:rsid w:val="004C1779"/>
    <w:pPr>
      <w:keepNext/>
      <w:keepLines/>
      <w:spacing w:before="200" w:after="0"/>
      <w:outlineLvl w:val="1"/>
    </w:pPr>
    <w:rPr>
      <w:rFonts w:asciiTheme="majorHAnsi" w:eastAsiaTheme="majorEastAsia" w:hAnsiTheme="majorHAnsi" w:cstheme="majorBidi"/>
      <w:b/>
      <w:bCs/>
      <w:color w:val="666666" w:themeColor="accent1"/>
      <w:sz w:val="26"/>
      <w:szCs w:val="26"/>
    </w:rPr>
  </w:style>
  <w:style w:type="paragraph" w:styleId="Titre5">
    <w:name w:val="heading 5"/>
    <w:basedOn w:val="Normal"/>
    <w:next w:val="Normal"/>
    <w:link w:val="Titre5Car"/>
    <w:uiPriority w:val="9"/>
    <w:semiHidden/>
    <w:unhideWhenUsed/>
    <w:qFormat/>
    <w:rsid w:val="004C1779"/>
    <w:pPr>
      <w:keepNext/>
      <w:keepLines/>
      <w:spacing w:before="200" w:after="0"/>
      <w:outlineLvl w:val="4"/>
    </w:pPr>
    <w:rPr>
      <w:rFonts w:asciiTheme="majorHAnsi" w:eastAsiaTheme="majorEastAsia" w:hAnsiTheme="majorHAnsi" w:cstheme="majorBidi"/>
      <w:color w:val="323232" w:themeColor="accent1" w:themeShade="7F"/>
    </w:rPr>
  </w:style>
  <w:style w:type="paragraph" w:styleId="Titre7">
    <w:name w:val="heading 7"/>
    <w:basedOn w:val="Normal"/>
    <w:next w:val="Normal"/>
    <w:link w:val="Titre7Car"/>
    <w:uiPriority w:val="9"/>
    <w:semiHidden/>
    <w:unhideWhenUsed/>
    <w:qFormat/>
    <w:rsid w:val="004C1779"/>
    <w:pPr>
      <w:keepNext/>
      <w:keepLines/>
      <w:spacing w:before="200" w:after="0"/>
      <w:outlineLvl w:val="6"/>
    </w:pPr>
    <w:rPr>
      <w:rFonts w:asciiTheme="majorHAnsi" w:eastAsiaTheme="majorEastAsia" w:hAnsiTheme="majorHAnsi" w:cstheme="majorBidi"/>
      <w:i/>
      <w:iCs/>
      <w:color w:val="8C8C8C" w:themeColor="text1" w:themeTint="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JASub-title">
    <w:name w:val="JA_Sub-title"/>
    <w:basedOn w:val="Titre5"/>
    <w:next w:val="JABody"/>
    <w:link w:val="JASub-titleChar"/>
    <w:qFormat/>
    <w:rsid w:val="004C1779"/>
    <w:pPr>
      <w:spacing w:after="120"/>
    </w:pPr>
    <w:rPr>
      <w:b/>
      <w:color w:val="3398CC" w:themeColor="accent2"/>
      <w:spacing w:val="-4"/>
      <w:sz w:val="24"/>
    </w:rPr>
  </w:style>
  <w:style w:type="paragraph" w:customStyle="1" w:styleId="JANotes">
    <w:name w:val="JA_Notes"/>
    <w:qFormat/>
    <w:rsid w:val="004C1779"/>
    <w:pPr>
      <w:spacing w:before="120" w:after="120"/>
    </w:pPr>
    <w:rPr>
      <w:color w:val="666666" w:themeColor="text1"/>
      <w:spacing w:val="-4"/>
    </w:rPr>
  </w:style>
  <w:style w:type="paragraph" w:customStyle="1" w:styleId="JAMain-Heading">
    <w:name w:val="JA_Main-Heading"/>
    <w:next w:val="JABody"/>
    <w:qFormat/>
    <w:rsid w:val="004C1779"/>
    <w:pPr>
      <w:spacing w:before="120" w:after="120"/>
    </w:pPr>
    <w:rPr>
      <w:color w:val="F38B00" w:themeColor="accent6"/>
      <w:spacing w:val="-4"/>
      <w:sz w:val="36"/>
    </w:rPr>
  </w:style>
  <w:style w:type="paragraph" w:styleId="Textedebulles">
    <w:name w:val="Balloon Text"/>
    <w:basedOn w:val="Normal"/>
    <w:link w:val="TextedebullesCar"/>
    <w:uiPriority w:val="99"/>
    <w:semiHidden/>
    <w:unhideWhenUsed/>
    <w:rsid w:val="004C1779"/>
    <w:pPr>
      <w:spacing w:before="0"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C1779"/>
    <w:rPr>
      <w:rFonts w:ascii="Tahoma" w:hAnsi="Tahoma" w:cs="Tahoma"/>
      <w:color w:val="666666" w:themeColor="text1"/>
      <w:sz w:val="16"/>
      <w:szCs w:val="16"/>
    </w:rPr>
  </w:style>
  <w:style w:type="numbering" w:customStyle="1" w:styleId="JANumbers">
    <w:name w:val="JA_Numbers"/>
    <w:uiPriority w:val="99"/>
    <w:rsid w:val="004C1779"/>
    <w:pPr>
      <w:numPr>
        <w:numId w:val="3"/>
      </w:numPr>
    </w:pPr>
  </w:style>
  <w:style w:type="table" w:customStyle="1" w:styleId="JANoteTable">
    <w:name w:val="JA_Note Table"/>
    <w:basedOn w:val="TableauNormal"/>
    <w:uiPriority w:val="99"/>
    <w:rsid w:val="004C1779"/>
    <w:pPr>
      <w:spacing w:after="0" w:line="240" w:lineRule="auto"/>
    </w:pPr>
    <w:rPr>
      <w:color w:val="666666" w:themeColor="text1"/>
    </w:rPr>
    <w:tblPr>
      <w:tblStyleRowBandSize w:val="1"/>
      <w:tblStyleColBandSize w:val="1"/>
      <w:tblInd w:w="144" w:type="dxa"/>
    </w:tblPr>
    <w:tcPr>
      <w:shd w:val="clear" w:color="auto" w:fill="F2F2F2" w:themeFill="background1" w:themeFillShade="F2"/>
      <w:vAlign w:val="center"/>
    </w:tcPr>
    <w:tblStylePr w:type="firstRow">
      <w:rPr>
        <w:rFonts w:asciiTheme="minorHAnsi" w:hAnsiTheme="minorHAnsi"/>
        <w:sz w:val="22"/>
      </w:rPr>
    </w:tblStylePr>
    <w:tblStylePr w:type="lastRow">
      <w:rPr>
        <w:rFonts w:asciiTheme="minorHAnsi" w:hAnsiTheme="minorHAnsi"/>
      </w:rPr>
    </w:tblStylePr>
    <w:tblStylePr w:type="firstCol">
      <w:tblPr/>
      <w:tcPr>
        <w:shd w:val="clear" w:color="auto" w:fill="3398CC" w:themeFill="accent2"/>
      </w:tcPr>
    </w:tblStylePr>
    <w:tblStylePr w:type="lastCol">
      <w:tblPr/>
      <w:tcPr>
        <w:shd w:val="clear" w:color="auto" w:fill="F2F2F2" w:themeFill="background1" w:themeFillShade="F2"/>
      </w:tcPr>
    </w:tblStylePr>
    <w:tblStylePr w:type="band1Vert">
      <w:tblPr/>
      <w:tcPr>
        <w:shd w:val="clear" w:color="auto" w:fill="F2F2F2" w:themeFill="background1" w:themeFillShade="F2"/>
      </w:tcPr>
    </w:tblStylePr>
    <w:tblStylePr w:type="band2Vert">
      <w:tblPr/>
      <w:tcPr>
        <w:shd w:val="clear" w:color="auto" w:fill="F2F2F2" w:themeFill="background1" w:themeFillShade="F2"/>
      </w:tcPr>
    </w:tblStylePr>
  </w:style>
  <w:style w:type="table" w:styleId="Listemoyenne2-Accent6">
    <w:name w:val="Medium List 2 Accent 6"/>
    <w:basedOn w:val="TableauNormal"/>
    <w:uiPriority w:val="66"/>
    <w:rsid w:val="004C1779"/>
    <w:pPr>
      <w:spacing w:after="0" w:line="240" w:lineRule="auto"/>
    </w:pPr>
    <w:rPr>
      <w:rFonts w:asciiTheme="majorHAnsi" w:eastAsiaTheme="majorEastAsia" w:hAnsiTheme="majorHAnsi" w:cstheme="majorBidi"/>
      <w:color w:val="666666" w:themeColor="text1"/>
    </w:rPr>
    <w:tblPr>
      <w:tblStyleRowBandSize w:val="1"/>
      <w:tblStyleColBandSize w:val="1"/>
      <w:tblBorders>
        <w:top w:val="single" w:sz="8" w:space="0" w:color="F38B00" w:themeColor="accent6"/>
        <w:left w:val="single" w:sz="8" w:space="0" w:color="F38B00" w:themeColor="accent6"/>
        <w:bottom w:val="single" w:sz="8" w:space="0" w:color="F38B00" w:themeColor="accent6"/>
        <w:right w:val="single" w:sz="8" w:space="0" w:color="F38B00" w:themeColor="accent6"/>
      </w:tblBorders>
    </w:tblPr>
    <w:tblStylePr w:type="firstRow">
      <w:rPr>
        <w:sz w:val="24"/>
        <w:szCs w:val="24"/>
      </w:rPr>
      <w:tblPr/>
      <w:tcPr>
        <w:tcBorders>
          <w:top w:val="nil"/>
          <w:left w:val="nil"/>
          <w:bottom w:val="single" w:sz="24" w:space="0" w:color="F38B00" w:themeColor="accent6"/>
          <w:right w:val="nil"/>
          <w:insideH w:val="nil"/>
          <w:insideV w:val="nil"/>
        </w:tcBorders>
        <w:shd w:val="clear" w:color="auto" w:fill="FFFFFF" w:themeFill="background1"/>
      </w:tcPr>
    </w:tblStylePr>
    <w:tblStylePr w:type="lastRow">
      <w:tblPr/>
      <w:tcPr>
        <w:tcBorders>
          <w:top w:val="single" w:sz="8" w:space="0" w:color="F38B00"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38B00" w:themeColor="accent6"/>
          <w:insideH w:val="nil"/>
          <w:insideV w:val="nil"/>
        </w:tcBorders>
        <w:shd w:val="clear" w:color="auto" w:fill="FFFFFF" w:themeFill="background1"/>
      </w:tcPr>
    </w:tblStylePr>
    <w:tblStylePr w:type="lastCol">
      <w:tblPr/>
      <w:tcPr>
        <w:tcBorders>
          <w:top w:val="nil"/>
          <w:left w:val="single" w:sz="8" w:space="0" w:color="F38B00"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2BD" w:themeFill="accent6" w:themeFillTint="3F"/>
      </w:tcPr>
    </w:tblStylePr>
    <w:tblStylePr w:type="band1Horz">
      <w:tblPr/>
      <w:tcPr>
        <w:tcBorders>
          <w:top w:val="nil"/>
          <w:bottom w:val="nil"/>
          <w:insideH w:val="nil"/>
          <w:insideV w:val="nil"/>
        </w:tcBorders>
        <w:shd w:val="clear" w:color="auto" w:fill="FFE2BD" w:themeFill="accent6" w:themeFillTint="3F"/>
      </w:tcPr>
    </w:tblStylePr>
    <w:tblStylePr w:type="nwCell">
      <w:tblPr/>
      <w:tcPr>
        <w:shd w:val="clear" w:color="auto" w:fill="FFFFFF" w:themeFill="background1"/>
      </w:tcPr>
    </w:tblStylePr>
    <w:tblStylePr w:type="swCell">
      <w:tblPr/>
      <w:tcPr>
        <w:tcBorders>
          <w:top w:val="nil"/>
        </w:tcBorders>
      </w:tcPr>
    </w:tblStylePr>
  </w:style>
  <w:style w:type="paragraph" w:styleId="Listenumros">
    <w:name w:val="List Number"/>
    <w:basedOn w:val="Normal"/>
    <w:uiPriority w:val="99"/>
    <w:unhideWhenUsed/>
    <w:rsid w:val="004C1779"/>
    <w:pPr>
      <w:numPr>
        <w:numId w:val="15"/>
      </w:numPr>
    </w:pPr>
  </w:style>
  <w:style w:type="paragraph" w:styleId="Listenumros2">
    <w:name w:val="List Number 2"/>
    <w:basedOn w:val="Normal"/>
    <w:uiPriority w:val="99"/>
    <w:semiHidden/>
    <w:unhideWhenUsed/>
    <w:rsid w:val="004C1779"/>
    <w:pPr>
      <w:numPr>
        <w:ilvl w:val="1"/>
        <w:numId w:val="15"/>
      </w:numPr>
    </w:pPr>
  </w:style>
  <w:style w:type="paragraph" w:styleId="Listenumros3">
    <w:name w:val="List Number 3"/>
    <w:basedOn w:val="Normal"/>
    <w:uiPriority w:val="99"/>
    <w:semiHidden/>
    <w:unhideWhenUsed/>
    <w:rsid w:val="004C1779"/>
    <w:pPr>
      <w:numPr>
        <w:ilvl w:val="2"/>
        <w:numId w:val="15"/>
      </w:numPr>
    </w:pPr>
  </w:style>
  <w:style w:type="table" w:customStyle="1" w:styleId="JAContentTable">
    <w:name w:val="JA_Content Table"/>
    <w:basedOn w:val="TableauNormal"/>
    <w:uiPriority w:val="99"/>
    <w:rsid w:val="004C1779"/>
    <w:pPr>
      <w:spacing w:before="60" w:after="60"/>
    </w:pPr>
    <w:rPr>
      <w:color w:val="FFFFFF" w:themeColor="background1"/>
    </w:rPr>
    <w:tblPr>
      <w:tblStyleRowBandSize w:val="1"/>
      <w:tblInd w:w="115" w:type="dxa"/>
      <w:tblBorders>
        <w:top w:val="single" w:sz="8" w:space="0" w:color="88BFDD" w:themeColor="text2"/>
        <w:left w:val="single" w:sz="8" w:space="0" w:color="88BFDD" w:themeColor="text2"/>
        <w:bottom w:val="single" w:sz="8" w:space="0" w:color="88BFDD" w:themeColor="text2"/>
        <w:right w:val="single" w:sz="8" w:space="0" w:color="88BFDD" w:themeColor="text2"/>
        <w:insideH w:val="single" w:sz="8" w:space="0" w:color="88BFDD" w:themeColor="text2"/>
        <w:insideV w:val="single" w:sz="8" w:space="0" w:color="88BFDD" w:themeColor="text2"/>
      </w:tblBorders>
    </w:tblPr>
    <w:tblStylePr w:type="firstRow">
      <w:rPr>
        <w:rFonts w:asciiTheme="minorHAnsi" w:hAnsiTheme="minorHAnsi"/>
        <w:b/>
        <w:i w:val="0"/>
        <w:color w:val="FFFFFF" w:themeColor="background1"/>
        <w:sz w:val="22"/>
      </w:rPr>
      <w:tblPr/>
      <w:tcPr>
        <w:shd w:val="clear" w:color="auto" w:fill="3398CC" w:themeFill="accent2"/>
      </w:tcPr>
    </w:tblStylePr>
    <w:tblStylePr w:type="band1Horz">
      <w:rPr>
        <w:rFonts w:asciiTheme="minorHAnsi" w:hAnsiTheme="minorHAnsi"/>
        <w:color w:val="666666" w:themeColor="text1"/>
        <w:sz w:val="22"/>
      </w:rPr>
      <w:tblPr/>
      <w:tcPr>
        <w:shd w:val="clear" w:color="auto" w:fill="D6EAF4" w:themeFill="accent2" w:themeFillTint="33"/>
      </w:tcPr>
    </w:tblStylePr>
    <w:tblStylePr w:type="band2Horz">
      <w:rPr>
        <w:rFonts w:asciiTheme="minorHAnsi" w:hAnsiTheme="minorHAnsi"/>
        <w:color w:val="666666" w:themeColor="text1"/>
        <w:sz w:val="22"/>
      </w:rPr>
    </w:tblStylePr>
  </w:style>
  <w:style w:type="numbering" w:customStyle="1" w:styleId="JABullets">
    <w:name w:val="JA_Bullets"/>
    <w:uiPriority w:val="99"/>
    <w:rsid w:val="004C1779"/>
    <w:pPr>
      <w:numPr>
        <w:numId w:val="14"/>
      </w:numPr>
    </w:pPr>
  </w:style>
  <w:style w:type="paragraph" w:styleId="Listepuces">
    <w:name w:val="List Bullet"/>
    <w:basedOn w:val="Normal"/>
    <w:uiPriority w:val="99"/>
    <w:unhideWhenUsed/>
    <w:rsid w:val="004C1779"/>
    <w:pPr>
      <w:numPr>
        <w:numId w:val="14"/>
      </w:numPr>
    </w:pPr>
  </w:style>
  <w:style w:type="character" w:customStyle="1" w:styleId="Titre7Car">
    <w:name w:val="Titre 7 Car"/>
    <w:basedOn w:val="Policepardfaut"/>
    <w:link w:val="Titre7"/>
    <w:uiPriority w:val="9"/>
    <w:semiHidden/>
    <w:rsid w:val="004C1779"/>
    <w:rPr>
      <w:rFonts w:asciiTheme="majorHAnsi" w:eastAsiaTheme="majorEastAsia" w:hAnsiTheme="majorHAnsi" w:cstheme="majorBidi"/>
      <w:i/>
      <w:iCs/>
      <w:color w:val="8C8C8C" w:themeColor="text1" w:themeTint="BF"/>
    </w:rPr>
  </w:style>
  <w:style w:type="paragraph" w:styleId="Listepuces2">
    <w:name w:val="List Bullet 2"/>
    <w:basedOn w:val="Normal"/>
    <w:uiPriority w:val="99"/>
    <w:unhideWhenUsed/>
    <w:rsid w:val="004C1779"/>
    <w:pPr>
      <w:numPr>
        <w:ilvl w:val="1"/>
        <w:numId w:val="14"/>
      </w:numPr>
    </w:pPr>
  </w:style>
  <w:style w:type="paragraph" w:styleId="Listepuces3">
    <w:name w:val="List Bullet 3"/>
    <w:basedOn w:val="Normal"/>
    <w:uiPriority w:val="99"/>
    <w:unhideWhenUsed/>
    <w:rsid w:val="004C1779"/>
    <w:pPr>
      <w:numPr>
        <w:ilvl w:val="2"/>
        <w:numId w:val="14"/>
      </w:numPr>
    </w:pPr>
  </w:style>
  <w:style w:type="character" w:customStyle="1" w:styleId="Titre2Car">
    <w:name w:val="Titre 2 Car"/>
    <w:basedOn w:val="Policepardfaut"/>
    <w:link w:val="Titre2"/>
    <w:uiPriority w:val="9"/>
    <w:semiHidden/>
    <w:rsid w:val="004C1779"/>
    <w:rPr>
      <w:rFonts w:asciiTheme="majorHAnsi" w:eastAsiaTheme="majorEastAsia" w:hAnsiTheme="majorHAnsi" w:cstheme="majorBidi"/>
      <w:b/>
      <w:bCs/>
      <w:color w:val="666666" w:themeColor="accent1"/>
      <w:sz w:val="26"/>
      <w:szCs w:val="26"/>
    </w:rPr>
  </w:style>
  <w:style w:type="paragraph" w:styleId="En-tte">
    <w:name w:val="header"/>
    <w:basedOn w:val="Normal"/>
    <w:link w:val="En-tteCar"/>
    <w:uiPriority w:val="99"/>
    <w:unhideWhenUsed/>
    <w:rsid w:val="004C1779"/>
    <w:pPr>
      <w:tabs>
        <w:tab w:val="center" w:pos="4680"/>
        <w:tab w:val="right" w:pos="9360"/>
      </w:tabs>
      <w:spacing w:before="0" w:after="0" w:line="240" w:lineRule="auto"/>
    </w:pPr>
    <w:rPr>
      <w:sz w:val="18"/>
    </w:rPr>
  </w:style>
  <w:style w:type="character" w:customStyle="1" w:styleId="En-tteCar">
    <w:name w:val="En-tête Car"/>
    <w:basedOn w:val="Policepardfaut"/>
    <w:link w:val="En-tte"/>
    <w:uiPriority w:val="99"/>
    <w:rsid w:val="004C1779"/>
    <w:rPr>
      <w:color w:val="666666" w:themeColor="text1"/>
      <w:sz w:val="18"/>
    </w:rPr>
  </w:style>
  <w:style w:type="paragraph" w:styleId="Pieddepage">
    <w:name w:val="footer"/>
    <w:basedOn w:val="Normal"/>
    <w:link w:val="PieddepageCar"/>
    <w:uiPriority w:val="99"/>
    <w:unhideWhenUsed/>
    <w:rsid w:val="004C1779"/>
    <w:pPr>
      <w:tabs>
        <w:tab w:val="center" w:pos="4680"/>
        <w:tab w:val="right" w:pos="9360"/>
      </w:tabs>
      <w:spacing w:before="0" w:after="0" w:line="240" w:lineRule="auto"/>
    </w:pPr>
    <w:rPr>
      <w:sz w:val="18"/>
    </w:rPr>
  </w:style>
  <w:style w:type="character" w:customStyle="1" w:styleId="PieddepageCar">
    <w:name w:val="Pied de page Car"/>
    <w:basedOn w:val="Policepardfaut"/>
    <w:link w:val="Pieddepage"/>
    <w:uiPriority w:val="99"/>
    <w:rsid w:val="004C1779"/>
    <w:rPr>
      <w:color w:val="666666" w:themeColor="text1"/>
      <w:sz w:val="18"/>
    </w:rPr>
  </w:style>
  <w:style w:type="table" w:styleId="Grilledutableau">
    <w:name w:val="Table Grid"/>
    <w:basedOn w:val="TableauNormal"/>
    <w:uiPriority w:val="59"/>
    <w:rsid w:val="004C1779"/>
    <w:pPr>
      <w:spacing w:after="0" w:line="240" w:lineRule="auto"/>
    </w:pPr>
    <w:rPr>
      <w:color w:val="666666" w:themeColor="text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JATitleFunArea">
    <w:name w:val="JA_Title_FunArea"/>
    <w:qFormat/>
    <w:rsid w:val="004C1779"/>
    <w:pPr>
      <w:spacing w:after="0"/>
    </w:pPr>
    <w:rPr>
      <w:rFonts w:asciiTheme="majorHAnsi" w:hAnsiTheme="majorHAnsi"/>
      <w:b/>
      <w:color w:val="3398CC" w:themeColor="accent2"/>
      <w:spacing w:val="-12"/>
      <w:sz w:val="40"/>
    </w:rPr>
  </w:style>
  <w:style w:type="paragraph" w:customStyle="1" w:styleId="TitleTopic">
    <w:name w:val="Title_Topic"/>
    <w:qFormat/>
    <w:rsid w:val="004C1779"/>
    <w:pPr>
      <w:spacing w:after="0"/>
    </w:pPr>
    <w:rPr>
      <w:rFonts w:asciiTheme="majorHAnsi" w:hAnsiTheme="majorHAnsi"/>
      <w:color w:val="666666" w:themeColor="text1"/>
      <w:spacing w:val="-12"/>
      <w:sz w:val="40"/>
    </w:rPr>
  </w:style>
  <w:style w:type="paragraph" w:customStyle="1" w:styleId="JATitleAudience">
    <w:name w:val="JA_Title_Audience"/>
    <w:qFormat/>
    <w:rsid w:val="004C1779"/>
    <w:pPr>
      <w:spacing w:after="0"/>
      <w:jc w:val="right"/>
    </w:pPr>
    <w:rPr>
      <w:b/>
      <w:color w:val="3398CC" w:themeColor="accent2"/>
      <w:sz w:val="32"/>
    </w:rPr>
  </w:style>
  <w:style w:type="paragraph" w:customStyle="1" w:styleId="JABody">
    <w:name w:val="JA_Body"/>
    <w:basedOn w:val="Normal"/>
    <w:link w:val="JABodyChar"/>
    <w:qFormat/>
    <w:rsid w:val="004C1779"/>
  </w:style>
  <w:style w:type="character" w:customStyle="1" w:styleId="JABodyChar">
    <w:name w:val="JA_Body Char"/>
    <w:link w:val="JABody"/>
    <w:rsid w:val="00784078"/>
    <w:rPr>
      <w:color w:val="666666" w:themeColor="text1"/>
    </w:rPr>
  </w:style>
  <w:style w:type="character" w:customStyle="1" w:styleId="JASub-titleChar">
    <w:name w:val="JA_Sub-title Char"/>
    <w:link w:val="JASub-title"/>
    <w:rsid w:val="00784078"/>
    <w:rPr>
      <w:rFonts w:asciiTheme="majorHAnsi" w:eastAsiaTheme="majorEastAsia" w:hAnsiTheme="majorHAnsi" w:cstheme="majorBidi"/>
      <w:b/>
      <w:color w:val="3398CC" w:themeColor="accent2"/>
      <w:spacing w:val="-4"/>
      <w:sz w:val="24"/>
    </w:rPr>
  </w:style>
  <w:style w:type="character" w:customStyle="1" w:styleId="Titre5Car">
    <w:name w:val="Titre 5 Car"/>
    <w:basedOn w:val="Policepardfaut"/>
    <w:link w:val="Titre5"/>
    <w:uiPriority w:val="9"/>
    <w:semiHidden/>
    <w:rsid w:val="004C1779"/>
    <w:rPr>
      <w:rFonts w:asciiTheme="majorHAnsi" w:eastAsiaTheme="majorEastAsia" w:hAnsiTheme="majorHAnsi" w:cstheme="majorBidi"/>
      <w:color w:val="323232" w:themeColor="accent1" w:themeShade="7F"/>
    </w:rPr>
  </w:style>
  <w:style w:type="paragraph" w:styleId="Rvision">
    <w:name w:val="Revision"/>
    <w:hidden/>
    <w:uiPriority w:val="99"/>
    <w:semiHidden/>
    <w:rsid w:val="004C1779"/>
    <w:pPr>
      <w:spacing w:after="0" w:line="240" w:lineRule="auto"/>
    </w:pPr>
    <w:rPr>
      <w:color w:val="666666" w:themeColor="text1"/>
    </w:rPr>
  </w:style>
  <w:style w:type="paragraph" w:styleId="NormalWeb">
    <w:name w:val="Normal (Web)"/>
    <w:basedOn w:val="Normal"/>
    <w:uiPriority w:val="99"/>
    <w:semiHidden/>
    <w:unhideWhenUsed/>
    <w:rsid w:val="00E168F6"/>
    <w:pPr>
      <w:spacing w:before="100" w:beforeAutospacing="1" w:after="100" w:afterAutospacing="1" w:line="240" w:lineRule="auto"/>
    </w:pPr>
    <w:rPr>
      <w:rFonts w:ascii="Times New Roman" w:eastAsia="Times New Roman" w:hAnsi="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045974">
      <w:bodyDiv w:val="1"/>
      <w:marLeft w:val="0"/>
      <w:marRight w:val="0"/>
      <w:marTop w:val="0"/>
      <w:marBottom w:val="0"/>
      <w:divBdr>
        <w:top w:val="none" w:sz="0" w:space="0" w:color="auto"/>
        <w:left w:val="none" w:sz="0" w:space="0" w:color="auto"/>
        <w:bottom w:val="none" w:sz="0" w:space="0" w:color="auto"/>
        <w:right w:val="none" w:sz="0" w:space="0" w:color="auto"/>
      </w:divBdr>
    </w:div>
    <w:div w:id="105852551">
      <w:bodyDiv w:val="1"/>
      <w:marLeft w:val="0"/>
      <w:marRight w:val="0"/>
      <w:marTop w:val="0"/>
      <w:marBottom w:val="0"/>
      <w:divBdr>
        <w:top w:val="none" w:sz="0" w:space="0" w:color="auto"/>
        <w:left w:val="none" w:sz="0" w:space="0" w:color="auto"/>
        <w:bottom w:val="none" w:sz="0" w:space="0" w:color="auto"/>
        <w:right w:val="none" w:sz="0" w:space="0" w:color="auto"/>
      </w:divBdr>
    </w:div>
    <w:div w:id="287392800">
      <w:bodyDiv w:val="1"/>
      <w:marLeft w:val="0"/>
      <w:marRight w:val="0"/>
      <w:marTop w:val="0"/>
      <w:marBottom w:val="0"/>
      <w:divBdr>
        <w:top w:val="none" w:sz="0" w:space="0" w:color="auto"/>
        <w:left w:val="none" w:sz="0" w:space="0" w:color="auto"/>
        <w:bottom w:val="none" w:sz="0" w:space="0" w:color="auto"/>
        <w:right w:val="none" w:sz="0" w:space="0" w:color="auto"/>
      </w:divBdr>
    </w:div>
    <w:div w:id="1302149947">
      <w:bodyDiv w:val="1"/>
      <w:marLeft w:val="0"/>
      <w:marRight w:val="0"/>
      <w:marTop w:val="0"/>
      <w:marBottom w:val="0"/>
      <w:divBdr>
        <w:top w:val="none" w:sz="0" w:space="0" w:color="auto"/>
        <w:left w:val="none" w:sz="0" w:space="0" w:color="auto"/>
        <w:bottom w:val="none" w:sz="0" w:space="0" w:color="auto"/>
        <w:right w:val="none" w:sz="0" w:space="0" w:color="auto"/>
      </w:divBdr>
    </w:div>
    <w:div w:id="2029215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6.jpg"/><Relationship Id="rId26" Type="http://schemas.openxmlformats.org/officeDocument/2006/relationships/image" Target="media/image14.jpg"/><Relationship Id="rId39" Type="http://schemas.openxmlformats.org/officeDocument/2006/relationships/image" Target="media/image25.png"/><Relationship Id="rId21" Type="http://schemas.openxmlformats.org/officeDocument/2006/relationships/image" Target="media/image9.jpg"/><Relationship Id="rId34" Type="http://schemas.openxmlformats.org/officeDocument/2006/relationships/image" Target="media/image20.jp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1.jpg"/><Relationship Id="rId63" Type="http://schemas.openxmlformats.org/officeDocument/2006/relationships/image" Target="media/image47.jp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8.jpg"/><Relationship Id="rId29" Type="http://schemas.openxmlformats.org/officeDocument/2006/relationships/image" Target="media/image15.jpg"/><Relationship Id="rId41" Type="http://schemas.openxmlformats.org/officeDocument/2006/relationships/image" Target="media/image27.png"/><Relationship Id="rId54" Type="http://schemas.openxmlformats.org/officeDocument/2006/relationships/image" Target="media/image40.jpg"/><Relationship Id="rId62" Type="http://schemas.openxmlformats.org/officeDocument/2006/relationships/image" Target="media/image46.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2.jpg"/><Relationship Id="rId32" Type="http://schemas.openxmlformats.org/officeDocument/2006/relationships/image" Target="media/image18.jpg"/><Relationship Id="rId37" Type="http://schemas.openxmlformats.org/officeDocument/2006/relationships/image" Target="media/image23.jp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jpg"/><Relationship Id="rId58" Type="http://schemas.openxmlformats.org/officeDocument/2006/relationships/image" Target="media/image44.jp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1.jpg"/><Relationship Id="rId28" Type="http://schemas.openxmlformats.org/officeDocument/2006/relationships/footer" Target="footer4.xml"/><Relationship Id="rId36" Type="http://schemas.openxmlformats.org/officeDocument/2006/relationships/image" Target="media/image22.jpg"/><Relationship Id="rId49" Type="http://schemas.openxmlformats.org/officeDocument/2006/relationships/image" Target="media/image35.png"/><Relationship Id="rId57" Type="http://schemas.openxmlformats.org/officeDocument/2006/relationships/image" Target="media/image43.jpg"/><Relationship Id="rId61" Type="http://schemas.openxmlformats.org/officeDocument/2006/relationships/image" Target="media/image45.jpg"/><Relationship Id="rId10" Type="http://schemas.openxmlformats.org/officeDocument/2006/relationships/image" Target="media/image2.png"/><Relationship Id="rId19" Type="http://schemas.openxmlformats.org/officeDocument/2006/relationships/image" Target="media/image7.jpg"/><Relationship Id="rId31" Type="http://schemas.openxmlformats.org/officeDocument/2006/relationships/image" Target="media/image17.jpg"/><Relationship Id="rId44" Type="http://schemas.openxmlformats.org/officeDocument/2006/relationships/image" Target="media/image30.png"/><Relationship Id="rId52" Type="http://schemas.openxmlformats.org/officeDocument/2006/relationships/image" Target="media/image38.jpg"/><Relationship Id="rId60" Type="http://schemas.openxmlformats.org/officeDocument/2006/relationships/footer" Target="footer5.xm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cid:image002.png@01D25A34.D7430AA0" TargetMode="External"/><Relationship Id="rId14" Type="http://schemas.openxmlformats.org/officeDocument/2006/relationships/footer" Target="footer1.xml"/><Relationship Id="rId22" Type="http://schemas.openxmlformats.org/officeDocument/2006/relationships/image" Target="media/image10.jpg"/><Relationship Id="rId27" Type="http://schemas.openxmlformats.org/officeDocument/2006/relationships/header" Target="header4.xml"/><Relationship Id="rId30" Type="http://schemas.openxmlformats.org/officeDocument/2006/relationships/image" Target="media/image16.jpg"/><Relationship Id="rId35" Type="http://schemas.openxmlformats.org/officeDocument/2006/relationships/image" Target="media/image21.jp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jpg"/><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37.jp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13.jpg"/><Relationship Id="rId33" Type="http://schemas.openxmlformats.org/officeDocument/2006/relationships/image" Target="media/image19.jpg"/><Relationship Id="rId38" Type="http://schemas.openxmlformats.org/officeDocument/2006/relationships/image" Target="media/image24.jpg"/><Relationship Id="rId46" Type="http://schemas.openxmlformats.org/officeDocument/2006/relationships/image" Target="media/image32.png"/><Relationship Id="rId59" Type="http://schemas.openxmlformats.org/officeDocument/2006/relationships/header" Target="header5.xml"/></Relationships>
</file>

<file path=word/_rels/foot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footer4.xml.rels><?xml version="1.0" encoding="UTF-8" standalone="yes"?>
<Relationships xmlns="http://schemas.openxmlformats.org/package/2006/relationships"><Relationship Id="rId1" Type="http://schemas.openxmlformats.org/officeDocument/2006/relationships/image" Target="media/image4.png"/></Relationships>
</file>

<file path=word/_rels/footer5.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isha.paulsen\AppData\Roaming\Microsoft\Templates\JobAid_2Column.dotx" TargetMode="External"/></Relationships>
</file>

<file path=word/theme/theme1.xml><?xml version="1.0" encoding="utf-8"?>
<a:theme xmlns:a="http://schemas.openxmlformats.org/drawingml/2006/main" name="Office Theme">
  <a:themeElements>
    <a:clrScheme name="Workday 2016">
      <a:dk1>
        <a:srgbClr val="666666"/>
      </a:dk1>
      <a:lt1>
        <a:srgbClr val="FFFFFF"/>
      </a:lt1>
      <a:dk2>
        <a:srgbClr val="88BFDD"/>
      </a:dk2>
      <a:lt2>
        <a:srgbClr val="FFCD33"/>
      </a:lt2>
      <a:accent1>
        <a:srgbClr val="666666"/>
      </a:accent1>
      <a:accent2>
        <a:srgbClr val="3398CC"/>
      </a:accent2>
      <a:accent3>
        <a:srgbClr val="97C33C"/>
      </a:accent3>
      <a:accent4>
        <a:srgbClr val="005CB9"/>
      </a:accent4>
      <a:accent5>
        <a:srgbClr val="BCBCBC"/>
      </a:accent5>
      <a:accent6>
        <a:srgbClr val="F38B00"/>
      </a:accent6>
      <a:hlink>
        <a:srgbClr val="0000FF"/>
      </a:hlink>
      <a:folHlink>
        <a:srgbClr val="FF00FF"/>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F18734-0FF1-448F-AE22-8DD58F9161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JobAid_2Column.dotx</Template>
  <TotalTime>39</TotalTime>
  <Pages>1</Pages>
  <Words>1354</Words>
  <Characters>7447</Characters>
  <Application>Microsoft Office Word</Application>
  <DocSecurity>0</DocSecurity>
  <Lines>62</Lines>
  <Paragraphs>17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Workday</Company>
  <LinksUpToDate>false</LinksUpToDate>
  <CharactersWithSpaces>8784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Workday Education</dc:creator>
  <cp:lastModifiedBy>Teasdale Valérie</cp:lastModifiedBy>
  <cp:revision>5</cp:revision>
  <cp:lastPrinted>2017-03-10T18:16:00Z</cp:lastPrinted>
  <dcterms:created xsi:type="dcterms:W3CDTF">2017-11-29T12:53:00Z</dcterms:created>
  <dcterms:modified xsi:type="dcterms:W3CDTF">2017-12-04T16:24:00Z</dcterms:modified>
</cp:coreProperties>
</file>